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6"/>
      </w:tblGrid>
      <w:tr w:rsidR="00B0688D" w14:paraId="18653327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52EAE522" w14:textId="30909033" w:rsidR="00B0688D" w:rsidRDefault="00870CB2" w:rsidP="007057F4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2BF22B1C" wp14:editId="1785F8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1640840</wp:posOffset>
                  </wp:positionV>
                  <wp:extent cx="6416675" cy="2929255"/>
                  <wp:effectExtent l="0" t="0" r="3175" b="4445"/>
                  <wp:wrapTight wrapText="bothSides">
                    <wp:wrapPolygon edited="0">
                      <wp:start x="0" y="0"/>
                      <wp:lineTo x="0" y="21492"/>
                      <wp:lineTo x="21547" y="21492"/>
                      <wp:lineTo x="2154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posing, different, electronics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5" cy="292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BE2B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1B7FF20E" wp14:editId="34F8AF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651510</wp:posOffset>
                      </wp:positionV>
                      <wp:extent cx="7086600" cy="771525"/>
                      <wp:effectExtent l="0" t="0" r="0" b="0"/>
                      <wp:wrapTight wrapText="bothSides">
                        <wp:wrapPolygon edited="0">
                          <wp:start x="174" y="0"/>
                          <wp:lineTo x="174" y="20800"/>
                          <wp:lineTo x="21426" y="20800"/>
                          <wp:lineTo x="21426" y="0"/>
                          <wp:lineTo x="174" y="0"/>
                        </wp:wrapPolygon>
                      </wp:wrapTight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660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6F90" w14:textId="77777777" w:rsidR="00BE2B23" w:rsidRDefault="00BE2B23" w:rsidP="002E0194">
                                  <w:pPr>
                                    <w:pStyle w:val="Title"/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</w:pPr>
                                  <w:r w:rsidRPr="00BE2B23"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  <w:t xml:space="preserve">Gravel to Green: </w:t>
                                  </w:r>
                                  <w:r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14:paraId="029B7B8C" w14:textId="16FA6283" w:rsidR="00BE2B23" w:rsidRPr="00BE2B23" w:rsidRDefault="00BE2B23" w:rsidP="002E0194">
                                  <w:pPr>
                                    <w:pStyle w:val="Title"/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  <w:t>Env</w:t>
                                  </w:r>
                                  <w:r w:rsidRPr="00BE2B23"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  <w:t xml:space="preserve">isioning a </w:t>
                                  </w:r>
                                  <w:r w:rsidR="007B3587">
                                    <w:rPr>
                                      <w:color w:val="625BC0" w:themeColor="text2" w:themeTint="99"/>
                                      <w:sz w:val="44"/>
                                      <w:szCs w:val="44"/>
                                      <w:lang w:val="en-CA"/>
                                    </w:rPr>
                                    <w:t>plan for 409 Mulvey Ave E</w:t>
                                  </w:r>
                                </w:p>
                                <w:p w14:paraId="0839B0A6" w14:textId="77777777" w:rsidR="00CB250D" w:rsidRPr="003C204F" w:rsidRDefault="00CB250D" w:rsidP="002E0194">
                                  <w:pPr>
                                    <w:pStyle w:val="Title"/>
                                    <w:rPr>
                                      <w:color w:val="625BC0" w:themeColor="text2" w:themeTint="99"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</w:p>
                                <w:p w14:paraId="3E5B6FC6" w14:textId="7F350F73" w:rsidR="00CB250D" w:rsidRPr="003C204F" w:rsidRDefault="00CB250D" w:rsidP="002E0194">
                                  <w:pPr>
                                    <w:pStyle w:val="Title"/>
                                    <w:rPr>
                                      <w:color w:val="625BC0" w:themeColor="text2" w:themeTint="99"/>
                                      <w:sz w:val="32"/>
                                      <w:szCs w:val="32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FF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0;margin-top:51.3pt;width:558pt;height:60.7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" filled="f" stroked="f" strokeweight=".5pt">
                      <v:textbox>
                        <w:txbxContent>
                          <w:p w14:paraId="5B306F90" w14:textId="77777777" w:rsidR="00BE2B23" w:rsidRDefault="00BE2B23" w:rsidP="002E0194">
                            <w:pPr>
                              <w:pStyle w:val="Title"/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BE2B23"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  <w:t xml:space="preserve">Gravel to Green: </w:t>
                            </w:r>
                            <w:r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29B7B8C" w14:textId="16FA6283" w:rsidR="00BE2B23" w:rsidRPr="00BE2B23" w:rsidRDefault="00BE2B23" w:rsidP="002E0194">
                            <w:pPr>
                              <w:pStyle w:val="Title"/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</w:pPr>
                            <w:r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  <w:t>Env</w:t>
                            </w:r>
                            <w:r w:rsidRPr="00BE2B23"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  <w:t xml:space="preserve">isioning a </w:t>
                            </w:r>
                            <w:r w:rsidR="007B3587">
                              <w:rPr>
                                <w:color w:val="625BC0" w:themeColor="text2" w:themeTint="99"/>
                                <w:sz w:val="44"/>
                                <w:szCs w:val="44"/>
                                <w:lang w:val="en-CA"/>
                              </w:rPr>
                              <w:t>plan for 409 Mulvey Ave E</w:t>
                            </w:r>
                          </w:p>
                          <w:p w14:paraId="0839B0A6" w14:textId="77777777" w:rsidR="00CB250D" w:rsidRPr="003C204F" w:rsidRDefault="00CB250D" w:rsidP="002E0194">
                            <w:pPr>
                              <w:pStyle w:val="Title"/>
                              <w:rPr>
                                <w:color w:val="625BC0" w:themeColor="text2" w:themeTint="99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3E5B6FC6" w14:textId="7F350F73" w:rsidR="00CB250D" w:rsidRPr="003C204F" w:rsidRDefault="00CB250D" w:rsidP="002E0194">
                            <w:pPr>
                              <w:pStyle w:val="Title"/>
                              <w:rPr>
                                <w:color w:val="625BC0" w:themeColor="text2" w:themeTint="99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bookmarkStart w:id="1" w:name="_Hlk76643364"/>
            <w:bookmarkEnd w:id="1"/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2"/>
      </w:tblGrid>
      <w:tr w:rsidR="00B0688D" w14:paraId="1F5D760F" w14:textId="77777777" w:rsidTr="00B0688D">
        <w:trPr>
          <w:trHeight w:val="2043"/>
        </w:trPr>
        <w:tc>
          <w:tcPr>
            <w:tcW w:w="4572" w:type="dxa"/>
          </w:tcPr>
          <w:p w14:paraId="7D6824EC" w14:textId="77777777" w:rsidR="00B0688D" w:rsidRDefault="00B0688D" w:rsidP="007057F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675041" wp14:editId="2BB3A82E">
                      <wp:extent cx="2842054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305B89" w14:textId="73C83D5D" w:rsidR="00CB250D" w:rsidRPr="003C204F" w:rsidRDefault="00CB250D" w:rsidP="004F2231">
                                  <w:pPr>
                                    <w:rPr>
                                      <w:rFonts w:asciiTheme="majorHAnsi" w:hAnsiTheme="majorHAnsi"/>
                                      <w:color w:val="625BC0" w:themeColor="text2" w:themeTint="99"/>
                                      <w:sz w:val="48"/>
                                      <w:szCs w:val="48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41675041" id="Text Box 6" o:spid="_x0000_s1027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" filled="f" stroked="f" strokeweight=".5pt">
                      <v:textbox>
                        <w:txbxContent>
                          <w:p w14:paraId="1F305B89" w14:textId="73C83D5D" w:rsidR="00CB250D" w:rsidRPr="003C204F" w:rsidRDefault="00CB250D" w:rsidP="004F2231">
                            <w:pPr>
                              <w:rPr>
                                <w:rFonts w:asciiTheme="majorHAnsi" w:hAnsiTheme="majorHAnsi"/>
                                <w:color w:val="625BC0" w:themeColor="text2" w:themeTint="99"/>
                                <w:sz w:val="48"/>
                                <w:szCs w:val="48"/>
                                <w:lang w:val="en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D079D86" wp14:editId="4832CDDC">
                      <wp:extent cx="2903220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31E5BD" w14:textId="3932A199" w:rsidR="00CB250D" w:rsidRPr="00B0688D" w:rsidRDefault="00CB250D" w:rsidP="007057F4"/>
                                <w:p w14:paraId="21477195" w14:textId="46D37F65" w:rsidR="00CB250D" w:rsidRPr="00B0688D" w:rsidRDefault="00CB250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1D079D86" id="Text Box 7" o:spid="_x0000_s1028" type="#_x0000_t202" style="width:228.6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" filled="f" stroked="f" strokeweight=".5pt">
                      <v:textbox>
                        <w:txbxContent>
                          <w:p w14:paraId="7C31E5BD" w14:textId="3932A199" w:rsidR="00CB250D" w:rsidRPr="00B0688D" w:rsidRDefault="00CB250D" w:rsidP="007057F4"/>
                          <w:p w14:paraId="21477195" w14:textId="46D37F65" w:rsidR="00CB250D" w:rsidRPr="00B0688D" w:rsidRDefault="00CB250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12413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B0688D" w14:paraId="2EC60439" w14:textId="77777777" w:rsidTr="007057F4">
        <w:trPr>
          <w:trHeight w:val="1080"/>
        </w:trPr>
        <w:tc>
          <w:tcPr>
            <w:tcW w:w="5449" w:type="dxa"/>
            <w:vAlign w:val="center"/>
          </w:tcPr>
          <w:p w14:paraId="5F86EEE5" w14:textId="77777777" w:rsidR="00B0688D" w:rsidRDefault="00B0688D" w:rsidP="007057F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01042E4" wp14:editId="40DE2BC4">
                      <wp:extent cx="2606040" cy="879475"/>
                      <wp:effectExtent l="0" t="0" r="0" b="0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6040" cy="879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1E30F1" w14:textId="2028C6CC" w:rsidR="00CB250D" w:rsidRPr="000844E7" w:rsidRDefault="00CB250D" w:rsidP="004F2231">
                                  <w:pPr>
                                    <w:rPr>
                                      <w:color w:val="625BC0" w:themeColor="text2" w:themeTint="99"/>
                                      <w:sz w:val="32"/>
                                      <w:szCs w:val="32"/>
                                    </w:rPr>
                                  </w:pPr>
                                  <w:r w:rsidRPr="000844E7">
                                    <w:rPr>
                                      <w:color w:val="625BC0" w:themeColor="text2" w:themeTint="99"/>
                                      <w:sz w:val="32"/>
                                      <w:szCs w:val="32"/>
                                    </w:rPr>
                                    <w:t>Sherri Rollins, Councillor</w:t>
                                  </w:r>
                                </w:p>
                                <w:p w14:paraId="4793E976" w14:textId="77777777" w:rsidR="00CB250D" w:rsidRDefault="00CB250D" w:rsidP="007057F4">
                                  <w:r>
                                    <w:t xml:space="preserve">Fort Rouge-East Fort Garry </w:t>
                                  </w:r>
                                </w:p>
                                <w:p w14:paraId="30486F55" w14:textId="10702744" w:rsidR="00CB250D" w:rsidRPr="007057F4" w:rsidRDefault="00CB250D" w:rsidP="007057F4">
                                  <w:r w:rsidRPr="007057F4">
                                    <w:t>Email</w:t>
                                  </w:r>
                                  <w:r>
                                    <w:t>:</w:t>
                                  </w:r>
                                  <w:r w:rsidRPr="007057F4">
                                    <w:t xml:space="preserve"> </w:t>
                                  </w:r>
                                  <w:r>
                                    <w:t>srollins@winnipeg.ca</w:t>
                                  </w:r>
                                </w:p>
                                <w:p w14:paraId="65E3EB4A" w14:textId="77777777" w:rsidR="00CB250D" w:rsidRPr="007057F4" w:rsidRDefault="00CB250D" w:rsidP="007057F4"/>
                                <w:p w14:paraId="73C666CC" w14:textId="77777777" w:rsidR="00CB250D" w:rsidRPr="007057F4" w:rsidRDefault="00CB250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 w14:anchorId="601042E4" id="Text Box 13" o:spid="_x0000_s1029" type="#_x0000_t202" style="width:205.2pt;height:6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" filled="f" stroked="f" strokeweight=".5pt">
                      <v:textbox>
                        <w:txbxContent>
                          <w:p w14:paraId="5B1E30F1" w14:textId="2028C6CC" w:rsidR="00CB250D" w:rsidRPr="000844E7" w:rsidRDefault="00CB250D" w:rsidP="004F2231">
                            <w:pPr>
                              <w:rPr>
                                <w:color w:val="625BC0" w:themeColor="text2" w:themeTint="99"/>
                                <w:sz w:val="32"/>
                                <w:szCs w:val="32"/>
                              </w:rPr>
                            </w:pPr>
                            <w:r w:rsidRPr="000844E7">
                              <w:rPr>
                                <w:color w:val="625BC0" w:themeColor="text2" w:themeTint="99"/>
                                <w:sz w:val="32"/>
                                <w:szCs w:val="32"/>
                              </w:rPr>
                              <w:t>Sherri Rollins, Councillor</w:t>
                            </w:r>
                          </w:p>
                          <w:p w14:paraId="4793E976" w14:textId="77777777" w:rsidR="00CB250D" w:rsidRDefault="00CB250D" w:rsidP="007057F4">
                            <w:r>
                              <w:t xml:space="preserve">Fort Rouge-East Fort Garry </w:t>
                            </w:r>
                          </w:p>
                          <w:p w14:paraId="30486F55" w14:textId="10702744" w:rsidR="00CB250D" w:rsidRPr="007057F4" w:rsidRDefault="00CB250D" w:rsidP="007057F4">
                            <w:r w:rsidRPr="007057F4">
                              <w:t>Email</w:t>
                            </w:r>
                            <w:r>
                              <w:t>:</w:t>
                            </w:r>
                            <w:r w:rsidRPr="007057F4">
                              <w:t xml:space="preserve"> </w:t>
                            </w:r>
                            <w:r>
                              <w:t>srollins@winnipeg.ca</w:t>
                            </w:r>
                          </w:p>
                          <w:p w14:paraId="65E3EB4A" w14:textId="77777777" w:rsidR="00CB250D" w:rsidRPr="007057F4" w:rsidRDefault="00CB250D" w:rsidP="007057F4"/>
                          <w:p w14:paraId="73C666CC" w14:textId="77777777" w:rsidR="00CB250D" w:rsidRPr="007057F4" w:rsidRDefault="00CB250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5687B20A" w14:textId="77777777" w:rsidR="00B0688D" w:rsidRDefault="00B0688D" w:rsidP="007057F4">
            <w:pPr>
              <w:jc w:val="right"/>
            </w:pPr>
            <w:r w:rsidRPr="00D967AC">
              <w:rPr>
                <w:noProof/>
              </w:rPr>
              <w:drawing>
                <wp:inline distT="0" distB="0" distL="0" distR="0" wp14:anchorId="256CC876" wp14:editId="5D243897">
                  <wp:extent cx="1090800" cy="946800"/>
                  <wp:effectExtent l="0" t="0" r="0" b="5715"/>
                  <wp:docPr id="12" name="Graphic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201" descr="logo-placeholder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CC955" w14:textId="77777777" w:rsidR="008A3C95" w:rsidRDefault="008A3C95" w:rsidP="007057F4"/>
    <w:p w14:paraId="25C18F27" w14:textId="52F7DB5F" w:rsidR="00D9665D" w:rsidRPr="00CB4C02" w:rsidRDefault="004F2231" w:rsidP="00CB4C02">
      <w:r>
        <w:rPr>
          <w:bCs/>
          <w:noProof/>
        </w:rPr>
        <w:br w:type="page"/>
      </w:r>
    </w:p>
    <w:p w14:paraId="3E0A804A" w14:textId="18F7B50B" w:rsidR="00D80921" w:rsidRPr="00BA680C" w:rsidRDefault="00624FFE" w:rsidP="00D80921">
      <w:pPr>
        <w:pStyle w:val="Heading2"/>
        <w:framePr w:hSpace="0" w:wrap="auto" w:vAnchor="margin" w:hAnchor="text" w:yAlign="inline"/>
        <w:rPr>
          <w:color w:val="625BC0" w:themeColor="text2" w:themeTint="99"/>
        </w:rPr>
      </w:pPr>
      <w:r>
        <w:rPr>
          <w:color w:val="625BC0" w:themeColor="text2" w:themeTint="99"/>
        </w:rPr>
        <w:lastRenderedPageBreak/>
        <w:t>How are you connected to this space?</w:t>
      </w:r>
    </w:p>
    <w:p w14:paraId="251146B6" w14:textId="4C517C88" w:rsidR="007C3604" w:rsidRPr="00523E5D" w:rsidRDefault="00BF7151" w:rsidP="00580E94">
      <w:pPr>
        <w:rPr>
          <w:rFonts w:cstheme="minorHAnsi"/>
          <w:b w:val="0"/>
          <w:bCs/>
          <w:sz w:val="24"/>
          <w:szCs w:val="24"/>
        </w:rPr>
      </w:pPr>
      <w:r w:rsidRPr="00523E5D">
        <w:rPr>
          <w:rFonts w:cstheme="minorHAnsi"/>
          <w:b w:val="0"/>
          <w:bCs/>
          <w:color w:val="000000"/>
          <w:sz w:val="24"/>
          <w:szCs w:val="24"/>
        </w:rPr>
        <w:t>On</w:t>
      </w:r>
      <w:r w:rsidR="004C1625">
        <w:rPr>
          <w:rFonts w:cstheme="minorHAnsi"/>
          <w:b w:val="0"/>
          <w:bCs/>
          <w:color w:val="000000"/>
          <w:sz w:val="24"/>
          <w:szCs w:val="24"/>
        </w:rPr>
        <w:t xml:space="preserve"> a </w:t>
      </w:r>
      <w:r w:rsidRPr="00523E5D">
        <w:rPr>
          <w:rFonts w:cstheme="minorHAnsi"/>
          <w:b w:val="0"/>
          <w:bCs/>
          <w:color w:val="000000"/>
          <w:sz w:val="24"/>
          <w:szCs w:val="24"/>
        </w:rPr>
        <w:t>beautifu</w:t>
      </w:r>
      <w:r w:rsidR="00043DFA">
        <w:rPr>
          <w:rFonts w:cstheme="minorHAnsi"/>
          <w:b w:val="0"/>
          <w:bCs/>
          <w:color w:val="000000"/>
          <w:sz w:val="24"/>
          <w:szCs w:val="24"/>
        </w:rPr>
        <w:t>l summer</w:t>
      </w:r>
      <w:r w:rsidR="004C1625">
        <w:rPr>
          <w:rFonts w:cstheme="minorHAnsi"/>
          <w:b w:val="0"/>
          <w:bCs/>
          <w:color w:val="000000"/>
          <w:sz w:val="24"/>
          <w:szCs w:val="24"/>
        </w:rPr>
        <w:t xml:space="preserve"> evening</w:t>
      </w:r>
      <w:r w:rsidR="00043DFA">
        <w:rPr>
          <w:rFonts w:cstheme="minorHAnsi"/>
          <w:b w:val="0"/>
          <w:bCs/>
          <w:color w:val="000000"/>
          <w:sz w:val="24"/>
          <w:szCs w:val="24"/>
        </w:rPr>
        <w:t>, Monday, June 28th</w:t>
      </w:r>
      <w:r w:rsidR="004C1625">
        <w:rPr>
          <w:rFonts w:cstheme="minorHAnsi"/>
          <w:b w:val="0"/>
          <w:bCs/>
          <w:color w:val="000000"/>
          <w:sz w:val="24"/>
          <w:szCs w:val="24"/>
        </w:rPr>
        <w:t xml:space="preserve"> </w:t>
      </w:r>
      <w:r w:rsidRPr="00523E5D">
        <w:rPr>
          <w:rFonts w:cstheme="minorHAnsi"/>
          <w:b w:val="0"/>
          <w:bCs/>
          <w:color w:val="000000"/>
          <w:sz w:val="24"/>
          <w:szCs w:val="24"/>
        </w:rPr>
        <w:t>it was amazing to see 32 people t</w:t>
      </w:r>
      <w:r w:rsidR="008A4C94">
        <w:rPr>
          <w:rFonts w:cstheme="minorHAnsi"/>
          <w:b w:val="0"/>
          <w:bCs/>
          <w:color w:val="000000"/>
          <w:sz w:val="24"/>
          <w:szCs w:val="24"/>
        </w:rPr>
        <w:t>ake</w:t>
      </w:r>
      <w:r w:rsidRPr="00523E5D">
        <w:rPr>
          <w:rFonts w:cstheme="minorHAnsi"/>
          <w:b w:val="0"/>
          <w:bCs/>
          <w:color w:val="000000"/>
          <w:sz w:val="24"/>
          <w:szCs w:val="24"/>
        </w:rPr>
        <w:t xml:space="preserve"> the time out of their busy schedules to hop on a zoom call and discuss the newly saved parkland at 409 Mulvey</w:t>
      </w:r>
      <w:r w:rsidR="004C1625">
        <w:rPr>
          <w:rFonts w:cstheme="minorHAnsi"/>
          <w:b w:val="0"/>
          <w:bCs/>
          <w:color w:val="000000"/>
          <w:sz w:val="24"/>
          <w:szCs w:val="24"/>
        </w:rPr>
        <w:t xml:space="preserve"> Ave E</w:t>
      </w:r>
      <w:r w:rsidRPr="00523E5D">
        <w:rPr>
          <w:rFonts w:cstheme="minorHAnsi"/>
          <w:b w:val="0"/>
          <w:bCs/>
          <w:color w:val="000000"/>
          <w:sz w:val="24"/>
          <w:szCs w:val="24"/>
        </w:rPr>
        <w:t xml:space="preserve">. </w:t>
      </w:r>
    </w:p>
    <w:p w14:paraId="0A497040" w14:textId="66222CB5" w:rsidR="00580E94" w:rsidRPr="00523E5D" w:rsidRDefault="00BF7151" w:rsidP="00580E94">
      <w:pPr>
        <w:rPr>
          <w:rFonts w:cstheme="minorHAnsi"/>
          <w:b w:val="0"/>
          <w:bCs/>
          <w:sz w:val="24"/>
          <w:szCs w:val="24"/>
        </w:rPr>
      </w:pPr>
      <w:r w:rsidRPr="00523E5D">
        <w:rPr>
          <w:rFonts w:cstheme="minorHAnsi"/>
          <w:b w:val="0"/>
          <w:bCs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1C7252FB" wp14:editId="4893E5F1">
            <wp:simplePos x="0" y="0"/>
            <wp:positionH relativeFrom="column">
              <wp:posOffset>154305</wp:posOffset>
            </wp:positionH>
            <wp:positionV relativeFrom="paragraph">
              <wp:posOffset>220345</wp:posOffset>
            </wp:positionV>
            <wp:extent cx="6000750" cy="2064385"/>
            <wp:effectExtent l="0" t="0" r="0" b="0"/>
            <wp:wrapTight wrapText="bothSides">
              <wp:wrapPolygon edited="0">
                <wp:start x="0" y="0"/>
                <wp:lineTo x="0" y="21328"/>
                <wp:lineTo x="21531" y="21328"/>
                <wp:lineTo x="21531" y="0"/>
                <wp:lineTo x="0" y="0"/>
              </wp:wrapPolygon>
            </wp:wrapTight>
            <wp:docPr id="9" name="Picture 9" descr="A picture containing text, screensho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electronics, computer&#10;&#10;Description automatically generated"/>
                    <pic:cNvPicPr/>
                  </pic:nvPicPr>
                  <pic:blipFill rotWithShape="1">
                    <a:blip r:embed="rId10"/>
                    <a:srcRect l="21677" t="18607" r="21850" b="43721"/>
                    <a:stretch/>
                  </pic:blipFill>
                  <pic:spPr bwMode="auto">
                    <a:xfrm>
                      <a:off x="0" y="0"/>
                      <a:ext cx="6000750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2A802" w14:textId="1A1EE131" w:rsidR="00B83346" w:rsidRPr="00523E5D" w:rsidRDefault="00B83346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71D43DD9" w14:textId="4197B277" w:rsidR="00B83346" w:rsidRPr="00523E5D" w:rsidRDefault="00BF7151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 xml:space="preserve">The </w:t>
      </w:r>
      <w:r w:rsidR="00624FFE">
        <w:rPr>
          <w:rFonts w:asciiTheme="minorHAnsi" w:hAnsiTheme="minorHAnsi" w:cstheme="minorHAnsi"/>
          <w:color w:val="262626"/>
        </w:rPr>
        <w:t>c</w:t>
      </w:r>
      <w:r w:rsidR="00E775A1">
        <w:rPr>
          <w:rFonts w:asciiTheme="minorHAnsi" w:hAnsiTheme="minorHAnsi" w:cstheme="minorHAnsi"/>
          <w:color w:val="262626"/>
        </w:rPr>
        <w:t>ommunity consultation</w:t>
      </w:r>
      <w:r w:rsidRPr="00523E5D">
        <w:rPr>
          <w:rFonts w:asciiTheme="minorHAnsi" w:hAnsiTheme="minorHAnsi" w:cstheme="minorHAnsi"/>
          <w:color w:val="262626"/>
        </w:rPr>
        <w:t xml:space="preserve"> began with quick introductions where members shared </w:t>
      </w:r>
      <w:r w:rsidR="00E775A1">
        <w:rPr>
          <w:rFonts w:asciiTheme="minorHAnsi" w:hAnsiTheme="minorHAnsi" w:cstheme="minorHAnsi"/>
          <w:color w:val="262626"/>
        </w:rPr>
        <w:t xml:space="preserve">how </w:t>
      </w:r>
      <w:r w:rsidRPr="00523E5D">
        <w:rPr>
          <w:rFonts w:asciiTheme="minorHAnsi" w:hAnsiTheme="minorHAnsi" w:cstheme="minorHAnsi"/>
          <w:color w:val="262626"/>
        </w:rPr>
        <w:t xml:space="preserve">they were </w:t>
      </w:r>
      <w:r w:rsidR="00E775A1">
        <w:rPr>
          <w:rFonts w:asciiTheme="minorHAnsi" w:hAnsiTheme="minorHAnsi" w:cstheme="minorHAnsi"/>
          <w:color w:val="262626"/>
        </w:rPr>
        <w:t xml:space="preserve">each </w:t>
      </w:r>
      <w:r w:rsidRPr="00523E5D">
        <w:rPr>
          <w:rFonts w:asciiTheme="minorHAnsi" w:hAnsiTheme="minorHAnsi" w:cstheme="minorHAnsi"/>
          <w:color w:val="262626"/>
        </w:rPr>
        <w:t>connected to the park</w:t>
      </w:r>
      <w:r w:rsidR="00624FFE">
        <w:rPr>
          <w:rFonts w:asciiTheme="minorHAnsi" w:hAnsiTheme="minorHAnsi" w:cstheme="minorHAnsi"/>
          <w:color w:val="262626"/>
        </w:rPr>
        <w:t>land</w:t>
      </w:r>
      <w:r w:rsidRPr="00523E5D">
        <w:rPr>
          <w:rFonts w:asciiTheme="minorHAnsi" w:hAnsiTheme="minorHAnsi" w:cstheme="minorHAnsi"/>
          <w:color w:val="262626"/>
        </w:rPr>
        <w:t xml:space="preserve">. </w:t>
      </w:r>
      <w:r w:rsidR="00902DEF">
        <w:rPr>
          <w:rFonts w:asciiTheme="minorHAnsi" w:hAnsiTheme="minorHAnsi" w:cstheme="minorHAnsi"/>
          <w:color w:val="262626"/>
        </w:rPr>
        <w:t xml:space="preserve"> </w:t>
      </w:r>
      <w:r w:rsidRPr="00523E5D">
        <w:rPr>
          <w:rFonts w:asciiTheme="minorHAnsi" w:hAnsiTheme="minorHAnsi" w:cstheme="minorHAnsi"/>
          <w:color w:val="262626"/>
        </w:rPr>
        <w:t>Responses ranged from being able to see the area from apartment patios to experiencing the area up close as a place to walk or bike through</w:t>
      </w:r>
      <w:r w:rsidR="00E775A1">
        <w:rPr>
          <w:rFonts w:asciiTheme="minorHAnsi" w:hAnsiTheme="minorHAnsi" w:cstheme="minorHAnsi"/>
          <w:color w:val="262626"/>
        </w:rPr>
        <w:t>,</w:t>
      </w:r>
      <w:r w:rsidRPr="00523E5D">
        <w:rPr>
          <w:rFonts w:asciiTheme="minorHAnsi" w:hAnsiTheme="minorHAnsi" w:cstheme="minorHAnsi"/>
          <w:color w:val="262626"/>
        </w:rPr>
        <w:t xml:space="preserve"> and if </w:t>
      </w:r>
      <w:r w:rsidR="00902C5B" w:rsidRPr="00523E5D">
        <w:rPr>
          <w:rFonts w:asciiTheme="minorHAnsi" w:hAnsiTheme="minorHAnsi" w:cstheme="minorHAnsi"/>
          <w:color w:val="262626"/>
        </w:rPr>
        <w:t>you’re</w:t>
      </w:r>
      <w:r w:rsidRPr="00523E5D">
        <w:rPr>
          <w:rFonts w:asciiTheme="minorHAnsi" w:hAnsiTheme="minorHAnsi" w:cstheme="minorHAnsi"/>
          <w:color w:val="262626"/>
        </w:rPr>
        <w:t xml:space="preserve"> lucky </w:t>
      </w:r>
      <w:r w:rsidR="00902C5B" w:rsidRPr="00523E5D">
        <w:rPr>
          <w:rFonts w:asciiTheme="minorHAnsi" w:hAnsiTheme="minorHAnsi" w:cstheme="minorHAnsi"/>
          <w:color w:val="262626"/>
        </w:rPr>
        <w:t xml:space="preserve">a chance to </w:t>
      </w:r>
      <w:r w:rsidRPr="00523E5D">
        <w:rPr>
          <w:rFonts w:asciiTheme="minorHAnsi" w:hAnsiTheme="minorHAnsi" w:cstheme="minorHAnsi"/>
          <w:color w:val="262626"/>
        </w:rPr>
        <w:t xml:space="preserve">catch a </w:t>
      </w:r>
      <w:r w:rsidR="00902C5B" w:rsidRPr="00523E5D">
        <w:rPr>
          <w:rFonts w:asciiTheme="minorHAnsi" w:hAnsiTheme="minorHAnsi" w:cstheme="minorHAnsi"/>
          <w:color w:val="262626"/>
        </w:rPr>
        <w:t>glimpse</w:t>
      </w:r>
      <w:r w:rsidRPr="00523E5D">
        <w:rPr>
          <w:rFonts w:asciiTheme="minorHAnsi" w:hAnsiTheme="minorHAnsi" w:cstheme="minorHAnsi"/>
          <w:color w:val="262626"/>
        </w:rPr>
        <w:t xml:space="preserve"> of wildlife </w:t>
      </w:r>
      <w:r w:rsidR="00902C5B" w:rsidRPr="00523E5D">
        <w:rPr>
          <w:rFonts w:asciiTheme="minorHAnsi" w:hAnsiTheme="minorHAnsi" w:cstheme="minorHAnsi"/>
          <w:color w:val="262626"/>
        </w:rPr>
        <w:t xml:space="preserve">by the riverbank such as deer. </w:t>
      </w:r>
    </w:p>
    <w:p w14:paraId="6E4FD38C" w14:textId="07739853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78A7625E" w14:textId="47D7BDA6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>Community members demonstrated how beloved this area is</w:t>
      </w:r>
      <w:r w:rsidR="00E775A1">
        <w:rPr>
          <w:rFonts w:asciiTheme="minorHAnsi" w:hAnsiTheme="minorHAnsi" w:cstheme="minorHAnsi"/>
          <w:color w:val="262626"/>
        </w:rPr>
        <w:t>.</w:t>
      </w:r>
      <w:r w:rsidRPr="00523E5D">
        <w:rPr>
          <w:rFonts w:asciiTheme="minorHAnsi" w:hAnsiTheme="minorHAnsi" w:cstheme="minorHAnsi"/>
          <w:color w:val="262626"/>
        </w:rPr>
        <w:t xml:space="preserve"> </w:t>
      </w:r>
      <w:r w:rsidR="00E775A1">
        <w:rPr>
          <w:rFonts w:asciiTheme="minorHAnsi" w:hAnsiTheme="minorHAnsi" w:cstheme="minorHAnsi"/>
          <w:color w:val="262626"/>
        </w:rPr>
        <w:t>While showing</w:t>
      </w:r>
      <w:r w:rsidRPr="00523E5D">
        <w:rPr>
          <w:rFonts w:asciiTheme="minorHAnsi" w:hAnsiTheme="minorHAnsi" w:cstheme="minorHAnsi"/>
          <w:color w:val="262626"/>
        </w:rPr>
        <w:t xml:space="preserve"> great enthusiasm to show up and </w:t>
      </w:r>
      <w:r w:rsidR="00E775A1">
        <w:rPr>
          <w:rFonts w:asciiTheme="minorHAnsi" w:hAnsiTheme="minorHAnsi" w:cstheme="minorHAnsi"/>
          <w:color w:val="262626"/>
        </w:rPr>
        <w:t>ensure an accessible and welcoming space is created that highlights the many features</w:t>
      </w:r>
      <w:r w:rsidRPr="00523E5D">
        <w:rPr>
          <w:rFonts w:asciiTheme="minorHAnsi" w:hAnsiTheme="minorHAnsi" w:cstheme="minorHAnsi"/>
          <w:color w:val="262626"/>
        </w:rPr>
        <w:t xml:space="preserve"> the space already offers. </w:t>
      </w:r>
    </w:p>
    <w:p w14:paraId="0052C283" w14:textId="01FCD297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5B27AAC5" w14:textId="1BCF2D76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760FBC9D" w14:textId="54C3CE71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76D3A52E" w14:textId="3074D7A3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0D8160DC" w14:textId="376D86D4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7FDA419D" w14:textId="731412A0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641B8839" w14:textId="0F45D58A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051DD904" w14:textId="651B25AC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5D8132AA" w14:textId="40819546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46487F63" w14:textId="664BD473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062237AB" w14:textId="69BE4035" w:rsidR="00902C5B" w:rsidRPr="00523E5D" w:rsidRDefault="00902C5B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4949FE89" w14:textId="3F67A080" w:rsidR="00902C5B" w:rsidRPr="00523E5D" w:rsidRDefault="007C067D" w:rsidP="00902C5B">
      <w:pPr>
        <w:pStyle w:val="Heading2"/>
        <w:framePr w:hSpace="0" w:wrap="auto" w:vAnchor="margin" w:hAnchor="text" w:yAlign="inline"/>
        <w:rPr>
          <w:rFonts w:cstheme="minorHAnsi"/>
          <w:color w:val="625BC0" w:themeColor="text2" w:themeTint="99"/>
        </w:rPr>
      </w:pPr>
      <w:bookmarkStart w:id="2" w:name="_Toc76644667"/>
      <w:r w:rsidRPr="00523E5D">
        <w:rPr>
          <w:rFonts w:cstheme="minorHAnsi"/>
          <w:noProof/>
          <w:color w:val="262626"/>
        </w:rPr>
        <w:drawing>
          <wp:anchor distT="0" distB="0" distL="114300" distR="114300" simplePos="0" relativeHeight="251671040" behindDoc="1" locked="0" layoutInCell="1" allowOverlap="1" wp14:anchorId="3743F500" wp14:editId="5C9F6B3C">
            <wp:simplePos x="0" y="0"/>
            <wp:positionH relativeFrom="column">
              <wp:posOffset>306705</wp:posOffset>
            </wp:positionH>
            <wp:positionV relativeFrom="paragraph">
              <wp:posOffset>499745</wp:posOffset>
            </wp:positionV>
            <wp:extent cx="5581650" cy="2736850"/>
            <wp:effectExtent l="0" t="0" r="0" b="6350"/>
            <wp:wrapTopAndBottom/>
            <wp:docPr id="17" name="Picture 17" descr="A picture containing text, sky, outdoor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ky, outdoor, dirt&#10;&#10;Description automatically generated"/>
                    <pic:cNvPicPr/>
                  </pic:nvPicPr>
                  <pic:blipFill rotWithShape="1">
                    <a:blip r:embed="rId11"/>
                    <a:srcRect l="1570" t="5281" r="1510" b="11548"/>
                    <a:stretch/>
                  </pic:blipFill>
                  <pic:spPr bwMode="auto">
                    <a:xfrm>
                      <a:off x="0" y="0"/>
                      <a:ext cx="558165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C5B" w:rsidRPr="00523E5D">
        <w:rPr>
          <w:rFonts w:cstheme="minorHAnsi"/>
          <w:color w:val="625BC0" w:themeColor="text2" w:themeTint="99"/>
        </w:rPr>
        <w:t>Background</w:t>
      </w:r>
      <w:bookmarkEnd w:id="2"/>
    </w:p>
    <w:p w14:paraId="7208642C" w14:textId="77777777" w:rsidR="007C067D" w:rsidRPr="00523E5D" w:rsidRDefault="007C067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01ED350E" w14:textId="6D560192" w:rsidR="007C067D" w:rsidRPr="00523E5D" w:rsidRDefault="007C067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 xml:space="preserve">409 Mulvey </w:t>
      </w:r>
      <w:r w:rsidR="004C1625">
        <w:rPr>
          <w:rFonts w:asciiTheme="minorHAnsi" w:hAnsiTheme="minorHAnsi" w:cstheme="minorHAnsi"/>
          <w:color w:val="262626"/>
        </w:rPr>
        <w:t xml:space="preserve">Ave E </w:t>
      </w:r>
      <w:r w:rsidRPr="00523E5D">
        <w:rPr>
          <w:rFonts w:asciiTheme="minorHAnsi" w:hAnsiTheme="minorHAnsi" w:cstheme="minorHAnsi"/>
          <w:color w:val="262626"/>
        </w:rPr>
        <w:t>does not currently appear to be a piece of parkland</w:t>
      </w:r>
      <w:r w:rsidR="00902DEF">
        <w:rPr>
          <w:rFonts w:asciiTheme="minorHAnsi" w:hAnsiTheme="minorHAnsi" w:cstheme="minorHAnsi"/>
          <w:color w:val="262626"/>
        </w:rPr>
        <w:t>, a</w:t>
      </w:r>
      <w:r w:rsidR="00E775A1">
        <w:rPr>
          <w:rFonts w:asciiTheme="minorHAnsi" w:hAnsiTheme="minorHAnsi" w:cstheme="minorHAnsi"/>
          <w:color w:val="262626"/>
        </w:rPr>
        <w:t>s</w:t>
      </w:r>
      <w:r w:rsidRPr="00523E5D">
        <w:rPr>
          <w:rFonts w:asciiTheme="minorHAnsi" w:hAnsiTheme="minorHAnsi" w:cstheme="minorHAnsi"/>
          <w:color w:val="262626"/>
        </w:rPr>
        <w:t xml:space="preserve"> </w:t>
      </w:r>
      <w:r w:rsidR="00E775A1">
        <w:rPr>
          <w:rFonts w:asciiTheme="minorHAnsi" w:hAnsiTheme="minorHAnsi" w:cstheme="minorHAnsi"/>
          <w:color w:val="262626"/>
        </w:rPr>
        <w:t xml:space="preserve">layers of </w:t>
      </w:r>
      <w:r w:rsidRPr="00523E5D">
        <w:rPr>
          <w:rFonts w:asciiTheme="minorHAnsi" w:hAnsiTheme="minorHAnsi" w:cstheme="minorHAnsi"/>
          <w:color w:val="262626"/>
        </w:rPr>
        <w:t xml:space="preserve">gravel </w:t>
      </w:r>
      <w:r w:rsidR="00E775A1">
        <w:rPr>
          <w:rFonts w:asciiTheme="minorHAnsi" w:hAnsiTheme="minorHAnsi" w:cstheme="minorHAnsi"/>
          <w:color w:val="262626"/>
        </w:rPr>
        <w:t xml:space="preserve">from </w:t>
      </w:r>
      <w:r w:rsidR="00902DEF">
        <w:rPr>
          <w:rFonts w:asciiTheme="minorHAnsi" w:hAnsiTheme="minorHAnsi" w:cstheme="minorHAnsi"/>
          <w:color w:val="262626"/>
        </w:rPr>
        <w:t xml:space="preserve">a prior </w:t>
      </w:r>
      <w:r w:rsidRPr="00523E5D">
        <w:rPr>
          <w:rFonts w:asciiTheme="minorHAnsi" w:hAnsiTheme="minorHAnsi" w:cstheme="minorHAnsi"/>
          <w:color w:val="262626"/>
        </w:rPr>
        <w:t xml:space="preserve">Winnipeg </w:t>
      </w:r>
      <w:r w:rsidR="004C1625">
        <w:rPr>
          <w:rFonts w:asciiTheme="minorHAnsi" w:hAnsiTheme="minorHAnsi" w:cstheme="minorHAnsi"/>
          <w:color w:val="262626"/>
        </w:rPr>
        <w:t>T</w:t>
      </w:r>
      <w:r w:rsidRPr="00523E5D">
        <w:rPr>
          <w:rFonts w:asciiTheme="minorHAnsi" w:hAnsiTheme="minorHAnsi" w:cstheme="minorHAnsi"/>
          <w:color w:val="262626"/>
        </w:rPr>
        <w:t>ransit</w:t>
      </w:r>
      <w:r w:rsidR="00E775A1">
        <w:rPr>
          <w:rFonts w:asciiTheme="minorHAnsi" w:hAnsiTheme="minorHAnsi" w:cstheme="minorHAnsi"/>
          <w:color w:val="262626"/>
        </w:rPr>
        <w:t xml:space="preserve"> </w:t>
      </w:r>
      <w:r w:rsidR="00902DEF">
        <w:rPr>
          <w:rFonts w:asciiTheme="minorHAnsi" w:hAnsiTheme="minorHAnsi" w:cstheme="minorHAnsi"/>
          <w:color w:val="262626"/>
        </w:rPr>
        <w:t xml:space="preserve">parking lot </w:t>
      </w:r>
      <w:r w:rsidR="00E775A1">
        <w:rPr>
          <w:rFonts w:asciiTheme="minorHAnsi" w:hAnsiTheme="minorHAnsi" w:cstheme="minorHAnsi"/>
          <w:color w:val="262626"/>
        </w:rPr>
        <w:t>sit atop th</w:t>
      </w:r>
      <w:r w:rsidR="004C1625">
        <w:rPr>
          <w:rFonts w:asciiTheme="minorHAnsi" w:hAnsiTheme="minorHAnsi" w:cstheme="minorHAnsi"/>
          <w:color w:val="262626"/>
        </w:rPr>
        <w:t>is parcel of land still.</w:t>
      </w:r>
      <w:r w:rsidR="00E775A1">
        <w:rPr>
          <w:rFonts w:asciiTheme="minorHAnsi" w:hAnsiTheme="minorHAnsi" w:cstheme="minorHAnsi"/>
          <w:color w:val="262626"/>
        </w:rPr>
        <w:t xml:space="preserve"> </w:t>
      </w:r>
    </w:p>
    <w:p w14:paraId="3C47601B" w14:textId="77777777" w:rsidR="007C067D" w:rsidRPr="00523E5D" w:rsidRDefault="007C067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03F7D229" w14:textId="25E3658B" w:rsidR="007C067D" w:rsidRPr="00523E5D" w:rsidRDefault="00E775A1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>
        <w:rPr>
          <w:rFonts w:asciiTheme="minorHAnsi" w:hAnsiTheme="minorHAnsi" w:cstheme="minorHAnsi"/>
          <w:color w:val="262626"/>
        </w:rPr>
        <w:t xml:space="preserve">This is soon to change as the exciting </w:t>
      </w:r>
      <w:r w:rsidR="00050DB0">
        <w:rPr>
          <w:rFonts w:asciiTheme="minorHAnsi" w:hAnsiTheme="minorHAnsi" w:cstheme="minorHAnsi"/>
          <w:color w:val="262626"/>
        </w:rPr>
        <w:t>announcement</w:t>
      </w:r>
      <w:r w:rsidR="007C067D" w:rsidRPr="00523E5D">
        <w:rPr>
          <w:rFonts w:asciiTheme="minorHAnsi" w:hAnsiTheme="minorHAnsi" w:cstheme="minorHAnsi"/>
          <w:color w:val="262626"/>
        </w:rPr>
        <w:t xml:space="preserve"> </w:t>
      </w:r>
      <w:r w:rsidR="00050DB0">
        <w:rPr>
          <w:rFonts w:asciiTheme="minorHAnsi" w:hAnsiTheme="minorHAnsi" w:cstheme="minorHAnsi"/>
          <w:color w:val="262626"/>
        </w:rPr>
        <w:t xml:space="preserve">was released </w:t>
      </w:r>
      <w:r w:rsidR="004C1625">
        <w:rPr>
          <w:rFonts w:asciiTheme="minorHAnsi" w:hAnsiTheme="minorHAnsi" w:cstheme="minorHAnsi"/>
          <w:color w:val="262626"/>
        </w:rPr>
        <w:t>at the June</w:t>
      </w:r>
      <w:r w:rsidR="00050DB0">
        <w:rPr>
          <w:rFonts w:asciiTheme="minorHAnsi" w:hAnsiTheme="minorHAnsi" w:cstheme="minorHAnsi"/>
          <w:color w:val="262626"/>
        </w:rPr>
        <w:t xml:space="preserve"> 28</w:t>
      </w:r>
      <w:r w:rsidR="00050DB0" w:rsidRPr="00050DB0">
        <w:rPr>
          <w:rFonts w:asciiTheme="minorHAnsi" w:hAnsiTheme="minorHAnsi" w:cstheme="minorHAnsi"/>
          <w:color w:val="262626"/>
          <w:vertAlign w:val="superscript"/>
        </w:rPr>
        <w:t>th</w:t>
      </w:r>
      <w:r w:rsidR="00050DB0">
        <w:rPr>
          <w:rFonts w:asciiTheme="minorHAnsi" w:hAnsiTheme="minorHAnsi" w:cstheme="minorHAnsi"/>
          <w:color w:val="262626"/>
        </w:rPr>
        <w:t xml:space="preserve"> </w:t>
      </w:r>
      <w:r w:rsidR="004C1625">
        <w:rPr>
          <w:rFonts w:asciiTheme="minorHAnsi" w:hAnsiTheme="minorHAnsi" w:cstheme="minorHAnsi"/>
          <w:color w:val="262626"/>
        </w:rPr>
        <w:t xml:space="preserve">Community meeting </w:t>
      </w:r>
      <w:r w:rsidR="00050DB0">
        <w:rPr>
          <w:rFonts w:asciiTheme="minorHAnsi" w:hAnsiTheme="minorHAnsi" w:cstheme="minorHAnsi"/>
          <w:color w:val="262626"/>
        </w:rPr>
        <w:t>that</w:t>
      </w:r>
      <w:r w:rsidR="007C067D" w:rsidRPr="00523E5D">
        <w:rPr>
          <w:rFonts w:asciiTheme="minorHAnsi" w:hAnsiTheme="minorHAnsi" w:cstheme="minorHAnsi"/>
          <w:color w:val="262626"/>
        </w:rPr>
        <w:t xml:space="preserve"> $150,000 ha</w:t>
      </w:r>
      <w:r w:rsidR="004C1625">
        <w:rPr>
          <w:rFonts w:asciiTheme="minorHAnsi" w:hAnsiTheme="minorHAnsi" w:cstheme="minorHAnsi"/>
          <w:color w:val="262626"/>
        </w:rPr>
        <w:t>d</w:t>
      </w:r>
      <w:r w:rsidR="007C067D" w:rsidRPr="00523E5D">
        <w:rPr>
          <w:rFonts w:asciiTheme="minorHAnsi" w:hAnsiTheme="minorHAnsi" w:cstheme="minorHAnsi"/>
          <w:color w:val="262626"/>
        </w:rPr>
        <w:t xml:space="preserve"> just been </w:t>
      </w:r>
      <w:r w:rsidR="001576E9">
        <w:rPr>
          <w:rFonts w:asciiTheme="minorHAnsi" w:hAnsiTheme="minorHAnsi" w:cstheme="minorHAnsi"/>
          <w:color w:val="262626"/>
        </w:rPr>
        <w:t>invested by Winnipeg Transit</w:t>
      </w:r>
      <w:r>
        <w:rPr>
          <w:rFonts w:asciiTheme="minorHAnsi" w:hAnsiTheme="minorHAnsi" w:cstheme="minorHAnsi"/>
          <w:color w:val="262626"/>
        </w:rPr>
        <w:t xml:space="preserve">! </w:t>
      </w:r>
      <w:r w:rsidR="004C1625">
        <w:rPr>
          <w:rFonts w:asciiTheme="minorHAnsi" w:hAnsiTheme="minorHAnsi" w:cstheme="minorHAnsi"/>
          <w:color w:val="262626"/>
        </w:rPr>
        <w:t xml:space="preserve"> </w:t>
      </w:r>
      <w:r>
        <w:rPr>
          <w:rFonts w:asciiTheme="minorHAnsi" w:hAnsiTheme="minorHAnsi" w:cstheme="minorHAnsi"/>
          <w:color w:val="262626"/>
        </w:rPr>
        <w:t>This investment will go</w:t>
      </w:r>
      <w:r w:rsidR="001576E9">
        <w:rPr>
          <w:rFonts w:asciiTheme="minorHAnsi" w:hAnsiTheme="minorHAnsi" w:cstheme="minorHAnsi"/>
          <w:color w:val="262626"/>
        </w:rPr>
        <w:t xml:space="preserve"> </w:t>
      </w:r>
      <w:r w:rsidR="007C067D" w:rsidRPr="00523E5D">
        <w:rPr>
          <w:rFonts w:asciiTheme="minorHAnsi" w:hAnsiTheme="minorHAnsi" w:cstheme="minorHAnsi"/>
          <w:color w:val="262626"/>
        </w:rPr>
        <w:t xml:space="preserve">towards hulling out the gravel with the hopes of repurposing it as well as beginning the project to remediate the soil below. </w:t>
      </w:r>
    </w:p>
    <w:p w14:paraId="527174E2" w14:textId="42B10447" w:rsidR="007C067D" w:rsidRPr="00523E5D" w:rsidRDefault="007C067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1BFDE3FF" w14:textId="1A666FA7" w:rsidR="007C067D" w:rsidRPr="00523E5D" w:rsidRDefault="007C067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 xml:space="preserve">Rod </w:t>
      </w:r>
      <w:r w:rsidR="0086742D" w:rsidRPr="00523E5D">
        <w:rPr>
          <w:rFonts w:asciiTheme="minorHAnsi" w:hAnsiTheme="minorHAnsi" w:cstheme="minorHAnsi"/>
          <w:color w:val="262626"/>
        </w:rPr>
        <w:t>Kueneman a</w:t>
      </w:r>
      <w:r w:rsidRPr="00523E5D">
        <w:rPr>
          <w:rFonts w:asciiTheme="minorHAnsi" w:hAnsiTheme="minorHAnsi" w:cstheme="minorHAnsi"/>
          <w:color w:val="262626"/>
        </w:rPr>
        <w:t xml:space="preserve"> senior scholar in the faculty of sociology a</w:t>
      </w:r>
      <w:r w:rsidR="00050DB0">
        <w:rPr>
          <w:rFonts w:asciiTheme="minorHAnsi" w:hAnsiTheme="minorHAnsi" w:cstheme="minorHAnsi"/>
          <w:color w:val="262626"/>
        </w:rPr>
        <w:t>t</w:t>
      </w:r>
      <w:r w:rsidRPr="00523E5D">
        <w:rPr>
          <w:rFonts w:asciiTheme="minorHAnsi" w:hAnsiTheme="minorHAnsi" w:cstheme="minorHAnsi"/>
          <w:color w:val="262626"/>
        </w:rPr>
        <w:t xml:space="preserve"> the University of Manitoba and </w:t>
      </w:r>
      <w:r w:rsidR="00050DB0">
        <w:rPr>
          <w:rFonts w:asciiTheme="minorHAnsi" w:hAnsiTheme="minorHAnsi" w:cstheme="minorHAnsi"/>
          <w:color w:val="262626"/>
        </w:rPr>
        <w:t xml:space="preserve">a </w:t>
      </w:r>
      <w:r w:rsidRPr="00523E5D">
        <w:rPr>
          <w:rFonts w:asciiTheme="minorHAnsi" w:hAnsiTheme="minorHAnsi" w:cstheme="minorHAnsi"/>
          <w:color w:val="262626"/>
        </w:rPr>
        <w:t>founding member of</w:t>
      </w:r>
      <w:r w:rsidR="00050DB0">
        <w:rPr>
          <w:rFonts w:asciiTheme="minorHAnsi" w:hAnsiTheme="minorHAnsi" w:cstheme="minorHAnsi"/>
          <w:color w:val="262626"/>
        </w:rPr>
        <w:t xml:space="preserve"> the</w:t>
      </w:r>
      <w:r w:rsidRPr="00523E5D">
        <w:rPr>
          <w:rFonts w:asciiTheme="minorHAnsi" w:hAnsiTheme="minorHAnsi" w:cstheme="minorHAnsi"/>
          <w:color w:val="262626"/>
        </w:rPr>
        <w:t xml:space="preserve"> Sustai</w:t>
      </w:r>
      <w:r w:rsidR="0086742D" w:rsidRPr="00523E5D">
        <w:rPr>
          <w:rFonts w:asciiTheme="minorHAnsi" w:hAnsiTheme="minorHAnsi" w:cstheme="minorHAnsi"/>
          <w:color w:val="262626"/>
        </w:rPr>
        <w:t>na</w:t>
      </w:r>
      <w:r w:rsidRPr="00523E5D">
        <w:rPr>
          <w:rFonts w:asciiTheme="minorHAnsi" w:hAnsiTheme="minorHAnsi" w:cstheme="minorHAnsi"/>
          <w:color w:val="262626"/>
        </w:rPr>
        <w:t>ble South Osborne Community Co-</w:t>
      </w:r>
      <w:r w:rsidR="0086742D" w:rsidRPr="00523E5D">
        <w:rPr>
          <w:rFonts w:asciiTheme="minorHAnsi" w:hAnsiTheme="minorHAnsi" w:cstheme="minorHAnsi"/>
          <w:color w:val="262626"/>
        </w:rPr>
        <w:t>operative</w:t>
      </w:r>
      <w:r w:rsidR="004C1625">
        <w:rPr>
          <w:rFonts w:asciiTheme="minorHAnsi" w:hAnsiTheme="minorHAnsi" w:cstheme="minorHAnsi"/>
          <w:color w:val="262626"/>
        </w:rPr>
        <w:t xml:space="preserve"> g</w:t>
      </w:r>
      <w:r w:rsidR="0086742D" w:rsidRPr="00523E5D">
        <w:rPr>
          <w:rFonts w:asciiTheme="minorHAnsi" w:hAnsiTheme="minorHAnsi" w:cstheme="minorHAnsi"/>
          <w:color w:val="262626"/>
        </w:rPr>
        <w:t>ave a brief presentation about how this soil can be revitalized and spoke to how wood</w:t>
      </w:r>
      <w:r w:rsidR="00523E5D">
        <w:rPr>
          <w:rFonts w:asciiTheme="minorHAnsi" w:hAnsiTheme="minorHAnsi" w:cstheme="minorHAnsi"/>
          <w:color w:val="262626"/>
        </w:rPr>
        <w:t xml:space="preserve"> </w:t>
      </w:r>
      <w:r w:rsidR="0086742D" w:rsidRPr="00523E5D">
        <w:rPr>
          <w:rFonts w:asciiTheme="minorHAnsi" w:hAnsiTheme="minorHAnsi" w:cstheme="minorHAnsi"/>
          <w:color w:val="262626"/>
        </w:rPr>
        <w:t xml:space="preserve">chips have been used in other areas on similar projects to create soil in which trees, shrubs, and flowers could take root and prosper. </w:t>
      </w:r>
    </w:p>
    <w:p w14:paraId="359D439D" w14:textId="77777777" w:rsidR="0086742D" w:rsidRPr="00523E5D" w:rsidRDefault="0086742D" w:rsidP="00B83346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5DBBC58D" w14:textId="6F8F7648" w:rsidR="0086742D" w:rsidRPr="00523E5D" w:rsidRDefault="0086742D" w:rsidP="0086742D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 xml:space="preserve">409 Mulvey </w:t>
      </w:r>
      <w:r w:rsidR="004C1625">
        <w:rPr>
          <w:rFonts w:asciiTheme="minorHAnsi" w:hAnsiTheme="minorHAnsi" w:cstheme="minorHAnsi"/>
          <w:color w:val="262626"/>
        </w:rPr>
        <w:t xml:space="preserve">Ave E </w:t>
      </w:r>
      <w:r w:rsidRPr="00523E5D">
        <w:rPr>
          <w:rFonts w:asciiTheme="minorHAnsi" w:hAnsiTheme="minorHAnsi" w:cstheme="minorHAnsi"/>
          <w:color w:val="262626"/>
        </w:rPr>
        <w:t xml:space="preserve">sits nicely between many different amenities including a beautiful view of the river, a biking and walking path nearby, the Mulvey </w:t>
      </w:r>
      <w:r w:rsidR="004C1625">
        <w:rPr>
          <w:rFonts w:asciiTheme="minorHAnsi" w:hAnsiTheme="minorHAnsi" w:cstheme="minorHAnsi"/>
          <w:color w:val="262626"/>
        </w:rPr>
        <w:t>Flea M</w:t>
      </w:r>
      <w:r w:rsidRPr="00523E5D">
        <w:rPr>
          <w:rFonts w:asciiTheme="minorHAnsi" w:hAnsiTheme="minorHAnsi" w:cstheme="minorHAnsi"/>
          <w:color w:val="262626"/>
        </w:rPr>
        <w:t xml:space="preserve">arket right behind, and the Osborne </w:t>
      </w:r>
      <w:r w:rsidR="004C1625">
        <w:rPr>
          <w:rFonts w:asciiTheme="minorHAnsi" w:hAnsiTheme="minorHAnsi" w:cstheme="minorHAnsi"/>
          <w:color w:val="262626"/>
        </w:rPr>
        <w:t>Rapid Transit S</w:t>
      </w:r>
      <w:r w:rsidRPr="00523E5D">
        <w:rPr>
          <w:rFonts w:asciiTheme="minorHAnsi" w:hAnsiTheme="minorHAnsi" w:cstheme="minorHAnsi"/>
          <w:color w:val="262626"/>
        </w:rPr>
        <w:t xml:space="preserve">tation within a short walking distance. These adjacent pieces of </w:t>
      </w:r>
      <w:r w:rsidR="00523E5D" w:rsidRPr="00523E5D">
        <w:rPr>
          <w:rFonts w:asciiTheme="minorHAnsi" w:hAnsiTheme="minorHAnsi" w:cstheme="minorHAnsi"/>
          <w:color w:val="262626"/>
        </w:rPr>
        <w:t xml:space="preserve">infrastructure </w:t>
      </w:r>
      <w:r w:rsidRPr="00523E5D">
        <w:rPr>
          <w:rFonts w:asciiTheme="minorHAnsi" w:hAnsiTheme="minorHAnsi" w:cstheme="minorHAnsi"/>
          <w:color w:val="262626"/>
        </w:rPr>
        <w:t>influenced many of the comments that community members made.</w:t>
      </w:r>
    </w:p>
    <w:p w14:paraId="315219D8" w14:textId="35B63B8D" w:rsidR="00BF7151" w:rsidRPr="00523E5D" w:rsidRDefault="00BF7151" w:rsidP="009A32EA">
      <w:pPr>
        <w:pStyle w:val="NormalWeb"/>
        <w:spacing w:before="0" w:after="0"/>
        <w:rPr>
          <w:rFonts w:asciiTheme="minorHAnsi" w:hAnsiTheme="minorHAnsi" w:cstheme="minorHAnsi"/>
        </w:rPr>
      </w:pPr>
    </w:p>
    <w:p w14:paraId="2D993617" w14:textId="25B202A5" w:rsidR="00BF7151" w:rsidRPr="00523E5D" w:rsidRDefault="00624FFE" w:rsidP="0086742D">
      <w:pPr>
        <w:pStyle w:val="Heading2"/>
        <w:framePr w:hSpace="0" w:wrap="auto" w:vAnchor="margin" w:hAnchor="text" w:yAlign="inline"/>
        <w:rPr>
          <w:rFonts w:cstheme="minorHAnsi"/>
          <w:color w:val="625BC0" w:themeColor="text2" w:themeTint="99"/>
        </w:rPr>
      </w:pPr>
      <w:r>
        <w:rPr>
          <w:rFonts w:cstheme="minorHAnsi"/>
          <w:color w:val="625BC0" w:themeColor="text2" w:themeTint="99"/>
        </w:rPr>
        <w:t xml:space="preserve">What </w:t>
      </w:r>
      <w:r w:rsidR="00902DEF">
        <w:rPr>
          <w:rFonts w:cstheme="minorHAnsi"/>
          <w:color w:val="625BC0" w:themeColor="text2" w:themeTint="99"/>
        </w:rPr>
        <w:t>a</w:t>
      </w:r>
      <w:r>
        <w:rPr>
          <w:rFonts w:cstheme="minorHAnsi"/>
          <w:color w:val="625BC0" w:themeColor="text2" w:themeTint="99"/>
        </w:rPr>
        <w:t xml:space="preserve">re </w:t>
      </w:r>
      <w:r w:rsidR="00902DEF">
        <w:rPr>
          <w:rFonts w:cstheme="minorHAnsi"/>
          <w:color w:val="625BC0" w:themeColor="text2" w:themeTint="99"/>
        </w:rPr>
        <w:t>y</w:t>
      </w:r>
      <w:r>
        <w:rPr>
          <w:rFonts w:cstheme="minorHAnsi"/>
          <w:color w:val="625BC0" w:themeColor="text2" w:themeTint="99"/>
        </w:rPr>
        <w:t xml:space="preserve">our </w:t>
      </w:r>
      <w:r w:rsidR="00902DEF">
        <w:rPr>
          <w:rFonts w:cstheme="minorHAnsi"/>
          <w:color w:val="625BC0" w:themeColor="text2" w:themeTint="99"/>
        </w:rPr>
        <w:t>t</w:t>
      </w:r>
      <w:r>
        <w:rPr>
          <w:rFonts w:cstheme="minorHAnsi"/>
          <w:color w:val="625BC0" w:themeColor="text2" w:themeTint="99"/>
        </w:rPr>
        <w:t xml:space="preserve">op </w:t>
      </w:r>
      <w:r w:rsidR="00902DEF">
        <w:rPr>
          <w:rFonts w:cstheme="minorHAnsi"/>
          <w:color w:val="625BC0" w:themeColor="text2" w:themeTint="99"/>
        </w:rPr>
        <w:t>p</w:t>
      </w:r>
      <w:r>
        <w:rPr>
          <w:rFonts w:cstheme="minorHAnsi"/>
          <w:color w:val="625BC0" w:themeColor="text2" w:themeTint="99"/>
        </w:rPr>
        <w:t xml:space="preserve">riorities for </w:t>
      </w:r>
      <w:r w:rsidR="00902DEF">
        <w:rPr>
          <w:rFonts w:cstheme="minorHAnsi"/>
          <w:color w:val="625BC0" w:themeColor="text2" w:themeTint="99"/>
        </w:rPr>
        <w:t>t</w:t>
      </w:r>
      <w:r>
        <w:rPr>
          <w:rFonts w:cstheme="minorHAnsi"/>
          <w:color w:val="625BC0" w:themeColor="text2" w:themeTint="99"/>
        </w:rPr>
        <w:t xml:space="preserve">his </w:t>
      </w:r>
      <w:r w:rsidR="00902DEF">
        <w:rPr>
          <w:rFonts w:cstheme="minorHAnsi"/>
          <w:color w:val="625BC0" w:themeColor="text2" w:themeTint="99"/>
        </w:rPr>
        <w:t>s</w:t>
      </w:r>
      <w:r>
        <w:rPr>
          <w:rFonts w:cstheme="minorHAnsi"/>
          <w:color w:val="625BC0" w:themeColor="text2" w:themeTint="99"/>
        </w:rPr>
        <w:t>pace?</w:t>
      </w:r>
    </w:p>
    <w:p w14:paraId="55EDBF7E" w14:textId="0AC89C5B" w:rsidR="0086742D" w:rsidRPr="00523E5D" w:rsidRDefault="0086742D" w:rsidP="0086742D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  <w:r w:rsidRPr="00523E5D">
        <w:rPr>
          <w:rFonts w:asciiTheme="minorHAnsi" w:hAnsiTheme="minorHAnsi" w:cstheme="minorHAnsi"/>
          <w:color w:val="262626"/>
        </w:rPr>
        <w:t xml:space="preserve">Once presentations and introductions were completed participants on the zoom call had the opportunity to break into smaller groups to discuss their visions </w:t>
      </w:r>
      <w:r w:rsidR="00902DEF">
        <w:rPr>
          <w:rFonts w:asciiTheme="minorHAnsi" w:hAnsiTheme="minorHAnsi" w:cstheme="minorHAnsi"/>
          <w:color w:val="262626"/>
        </w:rPr>
        <w:t xml:space="preserve">for </w:t>
      </w:r>
      <w:r w:rsidRPr="00523E5D">
        <w:rPr>
          <w:rFonts w:asciiTheme="minorHAnsi" w:hAnsiTheme="minorHAnsi" w:cstheme="minorHAnsi"/>
          <w:color w:val="262626"/>
        </w:rPr>
        <w:t xml:space="preserve">the park through the breakout room feature.  The groups were given a half hour to discuss </w:t>
      </w:r>
      <w:r w:rsidR="00050DB0">
        <w:rPr>
          <w:rFonts w:asciiTheme="minorHAnsi" w:hAnsiTheme="minorHAnsi" w:cstheme="minorHAnsi"/>
          <w:color w:val="262626"/>
        </w:rPr>
        <w:t xml:space="preserve">their </w:t>
      </w:r>
      <w:r w:rsidRPr="00523E5D">
        <w:rPr>
          <w:rFonts w:asciiTheme="minorHAnsi" w:hAnsiTheme="minorHAnsi" w:cstheme="minorHAnsi"/>
          <w:color w:val="262626"/>
        </w:rPr>
        <w:t xml:space="preserve">top </w:t>
      </w:r>
      <w:r w:rsidR="000057C3" w:rsidRPr="00523E5D">
        <w:rPr>
          <w:rFonts w:asciiTheme="minorHAnsi" w:hAnsiTheme="minorHAnsi" w:cstheme="minorHAnsi"/>
          <w:color w:val="262626"/>
        </w:rPr>
        <w:t xml:space="preserve">priorities </w:t>
      </w:r>
      <w:r w:rsidRPr="00523E5D">
        <w:rPr>
          <w:rFonts w:asciiTheme="minorHAnsi" w:hAnsiTheme="minorHAnsi" w:cstheme="minorHAnsi"/>
          <w:color w:val="262626"/>
        </w:rPr>
        <w:t xml:space="preserve">for the park as well as </w:t>
      </w:r>
      <w:r w:rsidR="000057C3" w:rsidRPr="00523E5D">
        <w:rPr>
          <w:rFonts w:asciiTheme="minorHAnsi" w:hAnsiTheme="minorHAnsi" w:cstheme="minorHAnsi"/>
          <w:color w:val="262626"/>
        </w:rPr>
        <w:t>the skills and talents each group member could bring</w:t>
      </w:r>
      <w:r w:rsidR="004C1625">
        <w:rPr>
          <w:rFonts w:asciiTheme="minorHAnsi" w:hAnsiTheme="minorHAnsi" w:cstheme="minorHAnsi"/>
          <w:color w:val="262626"/>
        </w:rPr>
        <w:t xml:space="preserve"> to the project.</w:t>
      </w:r>
      <w:r w:rsidR="000057C3" w:rsidRPr="00523E5D">
        <w:rPr>
          <w:rFonts w:asciiTheme="minorHAnsi" w:hAnsiTheme="minorHAnsi" w:cstheme="minorHAnsi"/>
          <w:color w:val="262626"/>
        </w:rPr>
        <w:t xml:space="preserve"> </w:t>
      </w:r>
    </w:p>
    <w:p w14:paraId="2FE080EA" w14:textId="52BE6839" w:rsidR="000057C3" w:rsidRPr="00523E5D" w:rsidRDefault="000057C3" w:rsidP="0086742D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262626"/>
        </w:rPr>
      </w:pPr>
    </w:p>
    <w:p w14:paraId="6DB13D07" w14:textId="7FD6D6B3" w:rsidR="000057C3" w:rsidRPr="00523E5D" w:rsidRDefault="000057C3" w:rsidP="0086742D">
      <w:pPr>
        <w:pStyle w:val="NormalWeb"/>
        <w:spacing w:before="0" w:after="0"/>
        <w:textAlignment w:val="baseline"/>
        <w:rPr>
          <w:rFonts w:asciiTheme="minorHAnsi" w:hAnsiTheme="minorHAnsi" w:cstheme="minorHAnsi"/>
          <w:color w:val="0189F9" w:themeColor="accent1"/>
        </w:rPr>
      </w:pPr>
      <w:r w:rsidRPr="00523E5D">
        <w:rPr>
          <w:rFonts w:asciiTheme="minorHAnsi" w:hAnsiTheme="minorHAnsi" w:cstheme="minorHAnsi"/>
          <w:color w:val="262626"/>
        </w:rPr>
        <w:t>One member from each group was designated to report back</w:t>
      </w:r>
      <w:r w:rsidR="005B6D0F">
        <w:rPr>
          <w:rFonts w:asciiTheme="minorHAnsi" w:hAnsiTheme="minorHAnsi" w:cstheme="minorHAnsi"/>
          <w:color w:val="262626"/>
        </w:rPr>
        <w:t>.</w:t>
      </w:r>
    </w:p>
    <w:p w14:paraId="54BCCF1C" w14:textId="42AA9BF9" w:rsidR="00BF7151" w:rsidRPr="00523E5D" w:rsidRDefault="00BF7151" w:rsidP="009A32EA">
      <w:pPr>
        <w:pStyle w:val="NormalWeb"/>
        <w:spacing w:before="0" w:after="0"/>
        <w:rPr>
          <w:rFonts w:asciiTheme="minorHAnsi" w:hAnsiTheme="minorHAnsi" w:cstheme="minorHAnsi"/>
        </w:rPr>
      </w:pPr>
    </w:p>
    <w:p w14:paraId="2FA31C7C" w14:textId="1F889D23" w:rsidR="00F72466" w:rsidRPr="00523E5D" w:rsidRDefault="000057C3" w:rsidP="000057C3">
      <w:p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Group 1</w:t>
      </w:r>
      <w:r w:rsidR="00050DB0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’s ideas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: </w:t>
      </w:r>
    </w:p>
    <w:p w14:paraId="3546362E" w14:textId="3533F249" w:rsidR="000057C3" w:rsidRDefault="000057C3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Keep 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active transportation a focus - 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walking and </w:t>
      </w:r>
      <w:r w:rsidR="00F72466">
        <w:rPr>
          <w:rFonts w:eastAsia="Times New Roman" w:cstheme="minorHAnsi"/>
          <w:color w:val="3C3C3C" w:themeColor="background2" w:themeShade="40"/>
          <w:sz w:val="24"/>
          <w:szCs w:val="24"/>
        </w:rPr>
        <w:t>cycling</w:t>
      </w:r>
    </w:p>
    <w:p w14:paraId="42BF894C" w14:textId="6264BE41" w:rsidR="00F72466" w:rsidRDefault="00F72466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Access to the river</w:t>
      </w:r>
    </w:p>
    <w:p w14:paraId="4DE3A073" w14:textId="628B8519" w:rsidR="00F75C5A" w:rsidRDefault="00F75C5A" w:rsidP="00F75C5A">
      <w:pPr>
        <w:pStyle w:val="ListParagraph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Something similar to Hugo Doc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>ks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with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the added possibility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of 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walking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,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skating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, or cycling on the frozen river</w:t>
      </w:r>
    </w:p>
    <w:p w14:paraId="187F6CC8" w14:textId="1D7DFE9B" w:rsidR="00F75C5A" w:rsidRPr="00F75C5A" w:rsidRDefault="00F75C5A" w:rsidP="00F75C5A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Bea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>u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tifying the area and letting nature take its course</w:t>
      </w:r>
    </w:p>
    <w:p w14:paraId="67BCC65E" w14:textId="2720F1B5" w:rsidR="00F75C5A" w:rsidRDefault="000057C3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Planting </w:t>
      </w:r>
      <w:r w:rsidR="00902DEF">
        <w:rPr>
          <w:rFonts w:eastAsia="Times New Roman" w:cstheme="minorHAnsi"/>
          <w:color w:val="3C3C3C" w:themeColor="background2" w:themeShade="40"/>
          <w:sz w:val="24"/>
          <w:szCs w:val="24"/>
        </w:rPr>
        <w:t>an o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rchard like Rod </w:t>
      </w:r>
      <w:proofErr w:type="spellStart"/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Kueneman’s</w:t>
      </w:r>
      <w:proofErr w:type="spellEnd"/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group did 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>on the SSOC site adjacent to Riverview Hospital.</w:t>
      </w:r>
    </w:p>
    <w:p w14:paraId="6199646A" w14:textId="2EC01C1E" w:rsidR="000057C3" w:rsidRDefault="00F75C5A" w:rsidP="00F75C5A">
      <w:pPr>
        <w:pStyle w:val="ListParagraph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Growing </w:t>
      </w:r>
      <w:r w:rsidR="000057C3"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food that could be 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shared</w:t>
      </w:r>
    </w:p>
    <w:p w14:paraId="1B0378E7" w14:textId="5D5EB61B" w:rsidR="00F75C5A" w:rsidRPr="00F75C5A" w:rsidRDefault="00F75C5A" w:rsidP="00F75C5A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Dog park</w:t>
      </w:r>
    </w:p>
    <w:p w14:paraId="38A56DEA" w14:textId="77777777" w:rsidR="00F75C5A" w:rsidRDefault="000057C3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Protect wildlife </w:t>
      </w:r>
    </w:p>
    <w:p w14:paraId="54AE3150" w14:textId="23B01BFC" w:rsidR="000057C3" w:rsidRPr="00523E5D" w:rsidRDefault="00F75C5A" w:rsidP="00F75C5A">
      <w:pPr>
        <w:pStyle w:val="ListParagraph"/>
        <w:numPr>
          <w:ilvl w:val="1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W</w:t>
      </w:r>
      <w:r w:rsidR="000057C3"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ith rules such as no fireworks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along the river</w:t>
      </w:r>
    </w:p>
    <w:p w14:paraId="39A6BF1A" w14:textId="595BD618" w:rsidR="000057C3" w:rsidRPr="00523E5D" w:rsidRDefault="000057C3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Plant Cottonwood and Poplar trees to help clean the river</w:t>
      </w:r>
    </w:p>
    <w:p w14:paraId="4ADDEE8E" w14:textId="19B4487D" w:rsidR="000057C3" w:rsidRPr="00523E5D" w:rsidRDefault="000057C3" w:rsidP="000057C3">
      <w:pPr>
        <w:pStyle w:val="ListParagraph"/>
        <w:numPr>
          <w:ilvl w:val="0"/>
          <w:numId w:val="40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Boat </w:t>
      </w:r>
      <w:r w:rsidR="00F75C5A">
        <w:rPr>
          <w:rFonts w:eastAsia="Times New Roman" w:cstheme="minorHAnsi"/>
          <w:color w:val="3C3C3C" w:themeColor="background2" w:themeShade="40"/>
          <w:sz w:val="24"/>
          <w:szCs w:val="24"/>
        </w:rPr>
        <w:t>launch for canoes and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</w:t>
      </w:r>
      <w:r w:rsidR="00F75C5A">
        <w:rPr>
          <w:rFonts w:eastAsia="Times New Roman" w:cstheme="minorHAnsi"/>
          <w:color w:val="3C3C3C" w:themeColor="background2" w:themeShade="40"/>
          <w:sz w:val="24"/>
          <w:szCs w:val="24"/>
        </w:rPr>
        <w:t>k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ayak</w:t>
      </w:r>
      <w:r w:rsidR="00F75C5A">
        <w:rPr>
          <w:rFonts w:eastAsia="Times New Roman" w:cstheme="minorHAnsi"/>
          <w:color w:val="3C3C3C" w:themeColor="background2" w:themeShade="40"/>
          <w:sz w:val="24"/>
          <w:szCs w:val="24"/>
        </w:rPr>
        <w:t>s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br/>
      </w:r>
    </w:p>
    <w:p w14:paraId="33E9494D" w14:textId="17ADD449" w:rsidR="00F72466" w:rsidRPr="00523E5D" w:rsidRDefault="000057C3" w:rsidP="000057C3">
      <w:p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Group 2</w:t>
      </w:r>
      <w:r w:rsidR="00050DB0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’s ideas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: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</w:t>
      </w:r>
    </w:p>
    <w:p w14:paraId="3BC3723C" w14:textId="02B5A8AC" w:rsidR="000057C3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Indigenous involvement from the beginning</w:t>
      </w:r>
    </w:p>
    <w:p w14:paraId="0E149226" w14:textId="1B4DC001" w:rsidR="00F72466" w:rsidRPr="00523E5D" w:rsidRDefault="00F72466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Meeting/gathering place</w:t>
      </w:r>
    </w:p>
    <w:p w14:paraId="73B431DF" w14:textId="75CDB589" w:rsidR="000057C3" w:rsidRPr="00523E5D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Planting </w:t>
      </w:r>
      <w:r w:rsidR="00902DEF">
        <w:rPr>
          <w:rFonts w:eastAsia="Times New Roman" w:cstheme="minorHAnsi"/>
          <w:color w:val="3C3C3C" w:themeColor="background2" w:themeShade="40"/>
          <w:sz w:val="24"/>
          <w:szCs w:val="24"/>
        </w:rPr>
        <w:t>t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rees, </w:t>
      </w:r>
      <w:r w:rsidR="00902DEF">
        <w:rPr>
          <w:rFonts w:eastAsia="Times New Roman" w:cstheme="minorHAnsi"/>
          <w:color w:val="3C3C3C" w:themeColor="background2" w:themeShade="40"/>
          <w:sz w:val="24"/>
          <w:szCs w:val="24"/>
        </w:rPr>
        <w:t>s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hrubs, and </w:t>
      </w:r>
      <w:r w:rsidR="00902DEF">
        <w:rPr>
          <w:rFonts w:eastAsia="Times New Roman" w:cstheme="minorHAnsi"/>
          <w:color w:val="3C3C3C" w:themeColor="background2" w:themeShade="40"/>
          <w:sz w:val="24"/>
          <w:szCs w:val="24"/>
        </w:rPr>
        <w:t>p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rairie flowers</w:t>
      </w:r>
    </w:p>
    <w:p w14:paraId="62EA1B71" w14:textId="64B7087C" w:rsidR="000057C3" w:rsidRPr="00523E5D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Benches</w:t>
      </w:r>
      <w:r w:rsidR="00F72466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for rest and a spot to gather and talk</w:t>
      </w:r>
    </w:p>
    <w:p w14:paraId="4A2B9963" w14:textId="238EB487" w:rsidR="000057C3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Create a Habitat for Animals</w:t>
      </w:r>
    </w:p>
    <w:p w14:paraId="34B05751" w14:textId="424CCD4E" w:rsidR="00F72466" w:rsidRPr="00F72466" w:rsidRDefault="00F72466" w:rsidP="00F72466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Possibility of a partnership with local business for ice cream and lemonade 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or other refreshments</w:t>
      </w:r>
    </w:p>
    <w:p w14:paraId="05A854EB" w14:textId="546C79CB" w:rsidR="000057C3" w:rsidRPr="00523E5D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Make sure it is </w:t>
      </w:r>
      <w:r w:rsidR="00902DEF">
        <w:rPr>
          <w:rFonts w:eastAsia="Times New Roman" w:cstheme="minorHAnsi"/>
          <w:color w:val="3C3C3C" w:themeColor="background2" w:themeShade="40"/>
          <w:sz w:val="24"/>
          <w:szCs w:val="24"/>
        </w:rPr>
        <w:t>a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ccessible</w:t>
      </w:r>
      <w:r w:rsidR="00F72466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for all people</w:t>
      </w:r>
    </w:p>
    <w:p w14:paraId="25CE68B4" w14:textId="4E2DAF5A" w:rsidR="000057C3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Provide winter access and for year-round use</w:t>
      </w:r>
    </w:p>
    <w:p w14:paraId="49ACF632" w14:textId="58CEEB2D" w:rsidR="00F72466" w:rsidRPr="00F72466" w:rsidRDefault="00F72466" w:rsidP="00F72466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Public artworks</w:t>
      </w:r>
    </w:p>
    <w:p w14:paraId="7A93971B" w14:textId="70D221F6" w:rsidR="000057C3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Connection 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of 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the park to </w:t>
      </w:r>
      <w:r w:rsidR="004C1625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nearby 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trails</w:t>
      </w:r>
    </w:p>
    <w:p w14:paraId="54383D49" w14:textId="77777777" w:rsidR="000057C3" w:rsidRPr="00523E5D" w:rsidRDefault="000057C3" w:rsidP="000057C3">
      <w:pPr>
        <w:pStyle w:val="ListParagraph"/>
        <w:numPr>
          <w:ilvl w:val="0"/>
          <w:numId w:val="41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lastRenderedPageBreak/>
        <w:t>Expressed possible need for a safety audit</w:t>
      </w:r>
    </w:p>
    <w:p w14:paraId="0C940079" w14:textId="76CEA40F" w:rsidR="000057C3" w:rsidRPr="00523E5D" w:rsidRDefault="000057C3" w:rsidP="000057C3">
      <w:pPr>
        <w:spacing w:line="240" w:lineRule="auto"/>
        <w:rPr>
          <w:rFonts w:eastAsia="Times New Roman" w:cstheme="minorHAnsi"/>
          <w:color w:val="3C3C3C" w:themeColor="background2" w:themeShade="40"/>
          <w:sz w:val="24"/>
          <w:szCs w:val="24"/>
        </w:rPr>
      </w:pPr>
    </w:p>
    <w:p w14:paraId="27F96C59" w14:textId="6B46F329" w:rsidR="000057C3" w:rsidRPr="00523E5D" w:rsidRDefault="000057C3" w:rsidP="000057C3">
      <w:p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Group 3</w:t>
      </w:r>
      <w:r w:rsidR="00050DB0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’s ideas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: </w:t>
      </w:r>
    </w:p>
    <w:p w14:paraId="371CA370" w14:textId="77777777" w:rsidR="00F72466" w:rsidRPr="00F72466" w:rsidRDefault="000057C3" w:rsidP="000057C3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Accessibility</w:t>
      </w:r>
    </w:p>
    <w:p w14:paraId="0F6808E1" w14:textId="6570E561" w:rsidR="000057C3" w:rsidRPr="00523E5D" w:rsidRDefault="000057C3" w:rsidP="00F72466">
      <w:pPr>
        <w:pStyle w:val="ListParagraph"/>
        <w:numPr>
          <w:ilvl w:val="1"/>
          <w:numId w:val="44"/>
        </w:num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Accessible picnic table</w:t>
      </w:r>
    </w:p>
    <w:p w14:paraId="7180B05E" w14:textId="13F28B25" w:rsidR="000057C3" w:rsidRPr="00F72466" w:rsidRDefault="000057C3" w:rsidP="000057C3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Integrated with </w:t>
      </w:r>
      <w:r w:rsidR="00902DE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aths and </w:t>
      </w:r>
      <w:r w:rsidR="00902DE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the ne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ighborhood</w:t>
      </w:r>
    </w:p>
    <w:p w14:paraId="2A9BE3C8" w14:textId="1D4CC98F" w:rsidR="00F72466" w:rsidRPr="00523E5D" w:rsidRDefault="00F72466" w:rsidP="000057C3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Playground for children</w:t>
      </w:r>
    </w:p>
    <w:p w14:paraId="60DF3E73" w14:textId="5467BA9C" w:rsidR="00F72466" w:rsidRDefault="000057C3" w:rsidP="00F72466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Educational signage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that </w:t>
      </w:r>
      <w:r w:rsidR="004C1625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i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ndigenize</w:t>
      </w:r>
      <w:r w:rsidR="004C1625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s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the space and make</w:t>
      </w:r>
      <w:r w:rsidR="004C1625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s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it a learning space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which recognized </w:t>
      </w:r>
      <w:r w:rsidR="00902DE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I</w:t>
      </w:r>
      <w:r w:rsid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ndigenous heritage</w:t>
      </w:r>
    </w:p>
    <w:p w14:paraId="4B888318" w14:textId="06074B45" w:rsidR="000057C3" w:rsidRPr="00F72466" w:rsidRDefault="000057C3" w:rsidP="00F72466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F72466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Indigenous plants</w:t>
      </w:r>
    </w:p>
    <w:p w14:paraId="6C5C8BA3" w14:textId="65FD8FF4" w:rsidR="000057C3" w:rsidRPr="00523E5D" w:rsidRDefault="000057C3" w:rsidP="000057C3">
      <w:pPr>
        <w:pStyle w:val="ListParagraph"/>
        <w:numPr>
          <w:ilvl w:val="0"/>
          <w:numId w:val="44"/>
        </w:num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Natural sound barrier from parking lot, possibly a bush or some type</w:t>
      </w:r>
    </w:p>
    <w:p w14:paraId="512E3D5E" w14:textId="0A1B0890" w:rsidR="000057C3" w:rsidRPr="00523E5D" w:rsidRDefault="000057C3" w:rsidP="000057C3">
      <w:p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Group 4</w:t>
      </w:r>
      <w:r w:rsidR="00050DB0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’s ideas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: </w:t>
      </w:r>
    </w:p>
    <w:p w14:paraId="289AF54B" w14:textId="04769E5D" w:rsidR="000057C3" w:rsidRPr="00523E5D" w:rsidRDefault="00E97CAF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Green space with benches 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that face the river</w:t>
      </w:r>
    </w:p>
    <w:p w14:paraId="014F36E4" w14:textId="6FDFDC1B" w:rsidR="000057C3" w:rsidRPr="00523E5D" w:rsidRDefault="00E97CAF" w:rsidP="00E97CAF">
      <w:pPr>
        <w:pStyle w:val="ListParagraph"/>
        <w:numPr>
          <w:ilvl w:val="1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To be accessible for the many 55+ buildings nearby</w:t>
      </w:r>
    </w:p>
    <w:p w14:paraId="74698407" w14:textId="79B2A34D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Pedestrian bridge</w:t>
      </w:r>
      <w:r w:rsidR="00E97CA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across the river</w:t>
      </w:r>
    </w:p>
    <w:p w14:paraId="589070B0" w14:textId="77777777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Incorporate with biking path</w:t>
      </w:r>
    </w:p>
    <w:p w14:paraId="27B7548F" w14:textId="5199E5AD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Plaque with the history</w:t>
      </w:r>
      <w:r w:rsidR="004C1625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of the area</w:t>
      </w:r>
    </w:p>
    <w:p w14:paraId="0B03C6DC" w14:textId="7B75DA26" w:rsidR="000057C3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Warming house for warming up, cross country skiers</w:t>
      </w:r>
      <w:r w:rsidR="00E97CA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, break from wind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as well as a place for plants</w:t>
      </w:r>
    </w:p>
    <w:p w14:paraId="38DA4C78" w14:textId="085E47E0" w:rsidR="00E97CAF" w:rsidRPr="00523E5D" w:rsidRDefault="00E97CAF" w:rsidP="00E97CAF">
      <w:pPr>
        <w:pStyle w:val="ListParagraph"/>
        <w:numPr>
          <w:ilvl w:val="1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Space, shade, and shelter</w:t>
      </w:r>
    </w:p>
    <w:p w14:paraId="4B7BBEA0" w14:textId="77777777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Park and ride because transit is right there</w:t>
      </w:r>
    </w:p>
    <w:p w14:paraId="31696BF9" w14:textId="733EE1E8" w:rsidR="000057C3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Play </w:t>
      </w:r>
      <w:r w:rsidR="00E97CA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structure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 for kids</w:t>
      </w:r>
    </w:p>
    <w:p w14:paraId="4E6D7618" w14:textId="31DFAA42" w:rsidR="00E97CAF" w:rsidRPr="00523E5D" w:rsidRDefault="00E97CAF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Place for an exercise group</w:t>
      </w:r>
    </w:p>
    <w:p w14:paraId="09EF5687" w14:textId="77777777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Berry bushes to provide foraging opportunities </w:t>
      </w:r>
    </w:p>
    <w:p w14:paraId="3E1E644B" w14:textId="18D74929" w:rsidR="000057C3" w:rsidRPr="00523E5D" w:rsidRDefault="000057C3" w:rsidP="000057C3">
      <w:pPr>
        <w:pStyle w:val="ListParagraph"/>
        <w:numPr>
          <w:ilvl w:val="0"/>
          <w:numId w:val="45"/>
        </w:numPr>
        <w:spacing w:line="240" w:lineRule="auto"/>
        <w:textAlignment w:val="baseline"/>
        <w:rPr>
          <w:rFonts w:eastAsia="Times New Roman" w:cstheme="minorHAnsi"/>
          <w:bCs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 xml:space="preserve">A community survey </w:t>
      </w:r>
      <w:r w:rsidR="00E97CAF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of those who live near by</w:t>
      </w:r>
    </w:p>
    <w:p w14:paraId="2EFA6205" w14:textId="69373F0D" w:rsidR="000057C3" w:rsidRPr="00523E5D" w:rsidRDefault="000057C3" w:rsidP="000057C3">
      <w:pPr>
        <w:spacing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Group 5</w:t>
      </w:r>
      <w:r w:rsidR="00050DB0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’s ideas</w:t>
      </w:r>
      <w:r w:rsidRPr="00523E5D">
        <w:rPr>
          <w:rFonts w:eastAsia="Times New Roman" w:cstheme="minorHAnsi"/>
          <w:bCs/>
          <w:color w:val="3C3C3C" w:themeColor="background2" w:themeShade="40"/>
          <w:sz w:val="24"/>
          <w:szCs w:val="24"/>
        </w:rPr>
        <w:t>:</w:t>
      </w:r>
    </w:p>
    <w:p w14:paraId="4DA3D260" w14:textId="1CC6D101" w:rsidR="000057C3" w:rsidRPr="00AE40D5" w:rsidRDefault="000057C3" w:rsidP="00AE40D5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Keeping green space</w:t>
      </w:r>
      <w:r w:rsidR="00AE40D5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a</w:t>
      </w:r>
      <w:r w:rsidRPr="00AE40D5">
        <w:rPr>
          <w:rFonts w:eastAsia="Times New Roman" w:cstheme="minorHAnsi"/>
          <w:color w:val="3C3C3C" w:themeColor="background2" w:themeShade="40"/>
          <w:sz w:val="24"/>
          <w:szCs w:val="24"/>
        </w:rPr>
        <w:t>ccessible and welcoming</w:t>
      </w:r>
    </w:p>
    <w:p w14:paraId="20CA9A7F" w14:textId="292366B0" w:rsidR="000057C3" w:rsidRDefault="000057C3" w:rsidP="000057C3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Off Leash dog park </w:t>
      </w:r>
    </w:p>
    <w:p w14:paraId="4E274514" w14:textId="6BBFDFC3" w:rsidR="00E97CAF" w:rsidRPr="00523E5D" w:rsidRDefault="00E97CAF" w:rsidP="000057C3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Business</w:t>
      </w:r>
    </w:p>
    <w:p w14:paraId="1795CA03" w14:textId="03B056A4" w:rsidR="000057C3" w:rsidRPr="00523E5D" w:rsidRDefault="00FC6323" w:rsidP="000057C3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>
        <w:rPr>
          <w:rFonts w:eastAsia="Times New Roman" w:cstheme="minorHAnsi"/>
          <w:color w:val="3C3C3C" w:themeColor="background2" w:themeShade="40"/>
          <w:sz w:val="24"/>
          <w:szCs w:val="24"/>
        </w:rPr>
        <w:t>Public w</w:t>
      </w:r>
      <w:r w:rsidR="000057C3"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ashroom</w:t>
      </w:r>
      <w:r>
        <w:rPr>
          <w:rFonts w:eastAsia="Times New Roman" w:cstheme="minorHAnsi"/>
          <w:color w:val="3C3C3C" w:themeColor="background2" w:themeShade="40"/>
          <w:sz w:val="24"/>
          <w:szCs w:val="24"/>
        </w:rPr>
        <w:t>s</w:t>
      </w:r>
    </w:p>
    <w:p w14:paraId="36E88AB5" w14:textId="3D1872A6" w:rsidR="000057C3" w:rsidRPr="00AE40D5" w:rsidRDefault="000057C3" w:rsidP="000057C3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Intergeneration</w:t>
      </w:r>
      <w:r w:rsidR="00FC6323">
        <w:rPr>
          <w:rFonts w:eastAsia="Times New Roman" w:cstheme="minorHAnsi"/>
          <w:color w:val="3C3C3C" w:themeColor="background2" w:themeShade="40"/>
          <w:sz w:val="24"/>
          <w:szCs w:val="24"/>
        </w:rPr>
        <w:t>al</w:t>
      </w: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 xml:space="preserve"> space</w:t>
      </w:r>
    </w:p>
    <w:p w14:paraId="5BBCF46E" w14:textId="77777777" w:rsidR="00AE40D5" w:rsidRPr="00523E5D" w:rsidRDefault="00AE40D5" w:rsidP="00AE40D5">
      <w:pPr>
        <w:pStyle w:val="ListParagraph"/>
        <w:numPr>
          <w:ilvl w:val="1"/>
          <w:numId w:val="43"/>
        </w:numPr>
        <w:spacing w:after="0" w:line="240" w:lineRule="auto"/>
        <w:textAlignment w:val="baseline"/>
        <w:rPr>
          <w:rFonts w:eastAsia="Times New Roman" w:cstheme="minorHAnsi"/>
          <w:color w:val="3C3C3C" w:themeColor="background2" w:themeShade="40"/>
          <w:sz w:val="24"/>
          <w:szCs w:val="24"/>
        </w:rPr>
      </w:pPr>
      <w:r w:rsidRPr="00523E5D">
        <w:rPr>
          <w:rFonts w:eastAsia="Times New Roman" w:cstheme="minorHAnsi"/>
          <w:color w:val="3C3C3C" w:themeColor="background2" w:themeShade="40"/>
          <w:sz w:val="24"/>
          <w:szCs w:val="24"/>
        </w:rPr>
        <w:t>Exercise stations</w:t>
      </w:r>
    </w:p>
    <w:p w14:paraId="22A980BF" w14:textId="7BBE4022" w:rsidR="00AE40D5" w:rsidRDefault="00AE40D5" w:rsidP="00AE40D5">
      <w:pPr>
        <w:pStyle w:val="ListParagraph"/>
        <w:numPr>
          <w:ilvl w:val="1"/>
          <w:numId w:val="4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Cycling </w:t>
      </w:r>
      <w:r w:rsidR="00E97CAF">
        <w:rPr>
          <w:rFonts w:eastAsia="Times New Roman" w:cstheme="minorHAnsi"/>
          <w:color w:val="000000"/>
          <w:sz w:val="24"/>
          <w:szCs w:val="24"/>
        </w:rPr>
        <w:t>paths</w:t>
      </w:r>
    </w:p>
    <w:p w14:paraId="0E278285" w14:textId="7C3902C3" w:rsidR="00AE40D5" w:rsidRDefault="00E97CAF" w:rsidP="00AE40D5">
      <w:pPr>
        <w:pStyle w:val="ListParagraph"/>
        <w:numPr>
          <w:ilvl w:val="1"/>
          <w:numId w:val="43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</w:rPr>
      </w:pPr>
      <w:r w:rsidRPr="00624FFE">
        <w:rPr>
          <w:rFonts w:eastAsia="Times New Roman" w:cstheme="minorHAnsi"/>
          <w:color w:val="000000"/>
          <w:sz w:val="24"/>
          <w:szCs w:val="24"/>
        </w:rPr>
        <w:t>3</w:t>
      </w:r>
      <w:r w:rsidRPr="00624FFE">
        <w:rPr>
          <w:rFonts w:eastAsia="Times New Roman" w:cstheme="minorHAnsi"/>
          <w:color w:val="000000"/>
          <w:sz w:val="24"/>
          <w:szCs w:val="24"/>
          <w:vertAlign w:val="superscript"/>
        </w:rPr>
        <w:t>rd</w:t>
      </w:r>
      <w:r w:rsidRPr="00624FFE">
        <w:rPr>
          <w:rFonts w:eastAsia="Times New Roman" w:cstheme="minorHAnsi"/>
          <w:color w:val="000000"/>
          <w:sz w:val="24"/>
          <w:szCs w:val="24"/>
        </w:rPr>
        <w:t xml:space="preserve"> spaces</w:t>
      </w:r>
    </w:p>
    <w:p w14:paraId="322BDAEB" w14:textId="77777777" w:rsidR="00624FFE" w:rsidRPr="00624FFE" w:rsidRDefault="00624FFE" w:rsidP="00624FFE">
      <w:pPr>
        <w:pStyle w:val="ListParagraph"/>
        <w:spacing w:after="0" w:line="240" w:lineRule="auto"/>
        <w:ind w:left="1440"/>
        <w:textAlignment w:val="baseline"/>
        <w:rPr>
          <w:rFonts w:eastAsia="Times New Roman" w:cstheme="minorHAnsi"/>
          <w:color w:val="000000"/>
          <w:sz w:val="24"/>
          <w:szCs w:val="24"/>
        </w:rPr>
      </w:pPr>
    </w:p>
    <w:p w14:paraId="23C150FC" w14:textId="77777777" w:rsidR="00FC6323" w:rsidRDefault="00FC6323" w:rsidP="009A32EA">
      <w:pPr>
        <w:pStyle w:val="NormalWeb"/>
        <w:spacing w:before="0" w:after="0"/>
        <w:rPr>
          <w:rFonts w:asciiTheme="minorHAnsi" w:hAnsiTheme="minorHAnsi" w:cstheme="minorHAnsi"/>
          <w:b/>
        </w:rPr>
      </w:pPr>
    </w:p>
    <w:p w14:paraId="79F80865" w14:textId="77777777" w:rsidR="00FC6323" w:rsidRDefault="00FC6323" w:rsidP="009A32EA">
      <w:pPr>
        <w:pStyle w:val="NormalWeb"/>
        <w:spacing w:before="0" w:after="0"/>
        <w:rPr>
          <w:rFonts w:asciiTheme="minorHAnsi" w:hAnsiTheme="minorHAnsi" w:cstheme="minorHAnsi"/>
          <w:b/>
        </w:rPr>
      </w:pPr>
    </w:p>
    <w:p w14:paraId="5831AF94" w14:textId="4A4CA8E4" w:rsidR="00BF7151" w:rsidRDefault="00624FFE" w:rsidP="009A32EA">
      <w:pPr>
        <w:pStyle w:val="NormalWeb"/>
        <w:spacing w:before="0" w:after="0"/>
        <w:rPr>
          <w:rFonts w:asciiTheme="minorHAnsi" w:hAnsiTheme="minorHAnsi" w:cstheme="minorHAnsi"/>
          <w:b/>
        </w:rPr>
      </w:pPr>
      <w:r w:rsidRPr="00624FFE">
        <w:rPr>
          <w:rFonts w:asciiTheme="minorHAnsi" w:hAnsiTheme="minorHAnsi" w:cstheme="minorHAnsi"/>
          <w:b/>
        </w:rPr>
        <w:lastRenderedPageBreak/>
        <w:t>Ideas received by email</w:t>
      </w:r>
      <w:r>
        <w:rPr>
          <w:rFonts w:asciiTheme="minorHAnsi" w:hAnsiTheme="minorHAnsi" w:cstheme="minorHAnsi"/>
          <w:b/>
        </w:rPr>
        <w:t>:</w:t>
      </w:r>
    </w:p>
    <w:p w14:paraId="521C32F2" w14:textId="5D0EADD9" w:rsidR="00624FFE" w:rsidRPr="00624FFE" w:rsidRDefault="00624FFE" w:rsidP="00624FFE">
      <w:pPr>
        <w:pStyle w:val="NormalWeb"/>
        <w:numPr>
          <w:ilvl w:val="0"/>
          <w:numId w:val="46"/>
        </w:numPr>
        <w:spacing w:before="0" w:after="0"/>
        <w:rPr>
          <w:rFonts w:asciiTheme="minorHAnsi" w:hAnsiTheme="minorHAnsi" w:cstheme="minorHAnsi"/>
        </w:rPr>
      </w:pPr>
      <w:r w:rsidRPr="00624FFE">
        <w:rPr>
          <w:rFonts w:asciiTheme="minorHAnsi" w:hAnsiTheme="minorHAnsi" w:cstheme="minorHAnsi"/>
        </w:rPr>
        <w:t>Being thoughtful</w:t>
      </w:r>
      <w:r>
        <w:rPr>
          <w:rFonts w:asciiTheme="minorHAnsi" w:hAnsiTheme="minorHAnsi" w:cstheme="minorHAnsi"/>
        </w:rPr>
        <w:t xml:space="preserve"> about lighting by keeping in mind the nearby apartments as well as light pollution</w:t>
      </w:r>
      <w:r w:rsidR="00EC6B28">
        <w:rPr>
          <w:rFonts w:asciiTheme="minorHAnsi" w:hAnsiTheme="minorHAnsi" w:cstheme="minorHAnsi"/>
        </w:rPr>
        <w:t xml:space="preserve"> so you can still enjoy evening ambience in the space if </w:t>
      </w:r>
      <w:r w:rsidR="00FC6323">
        <w:rPr>
          <w:rFonts w:asciiTheme="minorHAnsi" w:hAnsiTheme="minorHAnsi" w:cstheme="minorHAnsi"/>
        </w:rPr>
        <w:t xml:space="preserve">you </w:t>
      </w:r>
      <w:r w:rsidR="00EC6B28">
        <w:rPr>
          <w:rFonts w:asciiTheme="minorHAnsi" w:hAnsiTheme="minorHAnsi" w:cstheme="minorHAnsi"/>
        </w:rPr>
        <w:t>have firepits installed for use for example.</w:t>
      </w:r>
    </w:p>
    <w:sectPr w:rsidR="00624FFE" w:rsidRPr="00624FFE" w:rsidSect="001004B9">
      <w:headerReference w:type="even" r:id="rId12"/>
      <w:headerReference w:type="default" r:id="rId13"/>
      <w:footerReference w:type="even" r:id="rId14"/>
      <w:footerReference w:type="default" r:id="rId15"/>
      <w:pgSz w:w="12240" w:h="15840" w:code="1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06871" w14:textId="77777777" w:rsidR="00EF4D2E" w:rsidRDefault="00EF4D2E" w:rsidP="007057F4">
      <w:r>
        <w:separator/>
      </w:r>
    </w:p>
  </w:endnote>
  <w:endnote w:type="continuationSeparator" w:id="0">
    <w:p w14:paraId="1BBF7B0F" w14:textId="77777777" w:rsidR="00EF4D2E" w:rsidRDefault="00EF4D2E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CC7B4" w14:textId="77777777" w:rsidR="00CB250D" w:rsidRDefault="00EF4D2E" w:rsidP="007057F4">
    <w:pPr>
      <w:pStyle w:val="Footer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CB250D">
          <w:t>Title</w:t>
        </w:r>
      </w:sdtContent>
    </w:sdt>
    <w:r w:rsidR="00CB250D">
      <w:rPr>
        <w:rFonts w:asciiTheme="majorHAnsi" w:eastAsiaTheme="majorEastAsia" w:hAnsiTheme="majorHAnsi" w:cstheme="majorBidi"/>
      </w:rPr>
      <w:ptab w:relativeTo="margin" w:alignment="right" w:leader="none"/>
    </w:r>
    <w:r w:rsidR="00CB250D">
      <w:rPr>
        <w:rFonts w:asciiTheme="majorHAnsi" w:eastAsiaTheme="majorEastAsia" w:hAnsiTheme="majorHAnsi" w:cstheme="majorBidi"/>
      </w:rPr>
      <w:t xml:space="preserve">Page </w:t>
    </w:r>
    <w:r w:rsidR="00CB250D">
      <w:fldChar w:fldCharType="begin"/>
    </w:r>
    <w:r w:rsidR="00CB250D">
      <w:instrText xml:space="preserve"> PAGE   \* MERGEFORMAT </w:instrText>
    </w:r>
    <w:r w:rsidR="00CB250D">
      <w:fldChar w:fldCharType="separate"/>
    </w:r>
    <w:r w:rsidR="00CB250D">
      <w:rPr>
        <w:rFonts w:asciiTheme="majorHAnsi" w:eastAsiaTheme="majorEastAsia" w:hAnsiTheme="majorHAnsi" w:cstheme="majorBidi"/>
        <w:noProof/>
      </w:rPr>
      <w:t>4</w:t>
    </w:r>
    <w:r w:rsidR="00CB250D">
      <w:rPr>
        <w:rFonts w:asciiTheme="majorHAnsi" w:eastAsiaTheme="majorEastAsia" w:hAnsiTheme="majorHAnsi" w:cstheme="majorBid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237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B7B670" w14:textId="1A42E9A2" w:rsidR="00CB250D" w:rsidRDefault="00CB25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D0B75E3" w14:textId="77777777" w:rsidR="00CB250D" w:rsidRDefault="00CB2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665CD" w14:textId="77777777" w:rsidR="00EF4D2E" w:rsidRDefault="00EF4D2E" w:rsidP="007057F4">
      <w:r>
        <w:separator/>
      </w:r>
    </w:p>
  </w:footnote>
  <w:footnote w:type="continuationSeparator" w:id="0">
    <w:p w14:paraId="625F10ED" w14:textId="77777777" w:rsidR="00EF4D2E" w:rsidRDefault="00EF4D2E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6F5BE" w14:textId="77777777" w:rsidR="00CB250D" w:rsidRDefault="00CB250D" w:rsidP="007057F4">
    <w:pPr>
      <w:pStyle w:val="Header"/>
    </w:pPr>
    <w:r>
      <w:t>Adventure Works Marketing Plan</w:t>
    </w:r>
  </w:p>
  <w:p w14:paraId="09FE6A58" w14:textId="77777777" w:rsidR="00CB250D" w:rsidRDefault="00CB250D" w:rsidP="007057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CB250D" w14:paraId="123E83C0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0FD5A598" w14:textId="77777777" w:rsidR="00CB250D" w:rsidRDefault="00CB250D" w:rsidP="007057F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086526D" wp14:editId="5C14F53D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8E66B2" w14:textId="77777777" w:rsidR="00CB250D" w:rsidRPr="004F2231" w:rsidRDefault="00CB250D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shapetype w14:anchorId="208652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0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" filled="f" stroked="f" strokeweight=".5pt">
                    <v:textbox>
                      <w:txbxContent>
                        <w:p w14:paraId="288E66B2" w14:textId="77777777" w:rsidR="00CB250D" w:rsidRPr="004F2231" w:rsidRDefault="00CB250D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inline distT="0" distB="0" distL="0" distR="0" wp14:anchorId="2B11169A" wp14:editId="5FE1DB9F">
                    <wp:extent cx="8035162" cy="1571470"/>
                    <wp:effectExtent l="0" t="0" r="4445" b="0"/>
                    <wp:docPr id="20" name="Group 20" descr="colored rectangle heade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71470"/>
                              <a:chOff x="0" y="0"/>
                              <a:chExt cx="7884949" cy="1542488"/>
                            </a:xfrm>
                            <a:solidFill>
                              <a:srgbClr val="92D050"/>
                            </a:solidFill>
                          </wpg:grpSpPr>
                          <pic:pic xmlns:pic="http://schemas.openxmlformats.org/drawingml/2006/picture">
                            <pic:nvPicPr>
                              <pic:cNvPr id="14" name="Graphic 14" descr="colored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phic 16" descr="colored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6560" y="29918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Graphic 19" descr="gray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w16cex="http://schemas.microsoft.com/office/word/2018/wordml/cex" xmlns:w16="http://schemas.microsoft.com/office/word/2018/wordml">
                <w:pict>
                  <v:group w14:anchorId="72BA1EA6" id="Group 20" o:spid="_x0000_s1026" alt="colored rectangle header" style="width:632.7pt;height:123.75pt;mso-position-horizontal-relative:char;mso-position-vertical-relative:line" coordsize="78849,15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4" o:spid="_x0000_s1027" type="#_x0000_t75" alt="colored rectangle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">
                      <v:imagedata r:id="rId7" o:title="colored rectangle"/>
                    </v:shape>
                    <v:shape id="Graphic 16" o:spid="_x0000_s1028" type="#_x0000_t75" alt="colored rectangle" style="position:absolute;left:37365;top:299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">
                      <v:imagedata r:id="rId8" o:title="colored rectangle"/>
                    </v:shape>
                    <v:shape id="Graphic 19" o:spid="_x0000_s1029" type="#_x0000_t75" alt="gray rectangle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">
                      <v:imagedata r:id="rId9" o:title="gray rectangle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03512232" w14:textId="77777777" w:rsidR="00CB250D" w:rsidRDefault="00CB250D" w:rsidP="00705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60584E"/>
    <w:multiLevelType w:val="hybridMultilevel"/>
    <w:tmpl w:val="00E6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347ED"/>
    <w:multiLevelType w:val="hybridMultilevel"/>
    <w:tmpl w:val="2B581AB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1ABB35F1"/>
    <w:multiLevelType w:val="hybridMultilevel"/>
    <w:tmpl w:val="1C30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7658D"/>
    <w:multiLevelType w:val="hybridMultilevel"/>
    <w:tmpl w:val="283E5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00F25"/>
    <w:multiLevelType w:val="hybridMultilevel"/>
    <w:tmpl w:val="51767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674B4"/>
    <w:multiLevelType w:val="hybridMultilevel"/>
    <w:tmpl w:val="C17E8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91B34"/>
    <w:multiLevelType w:val="hybridMultilevel"/>
    <w:tmpl w:val="9CD0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61B10"/>
    <w:multiLevelType w:val="hybridMultilevel"/>
    <w:tmpl w:val="D0E4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76297"/>
    <w:multiLevelType w:val="hybridMultilevel"/>
    <w:tmpl w:val="2FBEE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81672"/>
    <w:multiLevelType w:val="hybridMultilevel"/>
    <w:tmpl w:val="9CB69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B2CA0"/>
    <w:multiLevelType w:val="hybridMultilevel"/>
    <w:tmpl w:val="603C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A74E0"/>
    <w:multiLevelType w:val="hybridMultilevel"/>
    <w:tmpl w:val="2424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90DEB"/>
    <w:multiLevelType w:val="hybridMultilevel"/>
    <w:tmpl w:val="A3B2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1665D"/>
    <w:multiLevelType w:val="hybridMultilevel"/>
    <w:tmpl w:val="942E4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96F6F"/>
    <w:multiLevelType w:val="hybridMultilevel"/>
    <w:tmpl w:val="6CB4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1456A"/>
    <w:multiLevelType w:val="hybridMultilevel"/>
    <w:tmpl w:val="7124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D5761"/>
    <w:multiLevelType w:val="hybridMultilevel"/>
    <w:tmpl w:val="EAB0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06528"/>
    <w:multiLevelType w:val="multilevel"/>
    <w:tmpl w:val="D39C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03DC4"/>
    <w:multiLevelType w:val="hybridMultilevel"/>
    <w:tmpl w:val="A068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2258D7"/>
    <w:multiLevelType w:val="hybridMultilevel"/>
    <w:tmpl w:val="D1C2BC4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B0902"/>
    <w:multiLevelType w:val="hybridMultilevel"/>
    <w:tmpl w:val="9132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961C4"/>
    <w:multiLevelType w:val="hybridMultilevel"/>
    <w:tmpl w:val="EF6A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05342E"/>
    <w:multiLevelType w:val="hybridMultilevel"/>
    <w:tmpl w:val="04A0E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269C1"/>
    <w:multiLevelType w:val="hybridMultilevel"/>
    <w:tmpl w:val="B4EEB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40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B62312F"/>
    <w:multiLevelType w:val="hybridMultilevel"/>
    <w:tmpl w:val="419A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5E37A3"/>
    <w:multiLevelType w:val="hybridMultilevel"/>
    <w:tmpl w:val="8752F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0"/>
  </w:num>
  <w:num w:numId="3">
    <w:abstractNumId w:val="42"/>
  </w:num>
  <w:num w:numId="4">
    <w:abstractNumId w:val="44"/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3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6"/>
  </w:num>
  <w:num w:numId="17">
    <w:abstractNumId w:val="32"/>
  </w:num>
  <w:num w:numId="18">
    <w:abstractNumId w:val="14"/>
  </w:num>
  <w:num w:numId="19">
    <w:abstractNumId w:val="30"/>
  </w:num>
  <w:num w:numId="20">
    <w:abstractNumId w:val="34"/>
  </w:num>
  <w:num w:numId="21">
    <w:abstractNumId w:val="23"/>
  </w:num>
  <w:num w:numId="22">
    <w:abstractNumId w:val="37"/>
  </w:num>
  <w:num w:numId="23">
    <w:abstractNumId w:val="18"/>
  </w:num>
  <w:num w:numId="24">
    <w:abstractNumId w:val="22"/>
  </w:num>
  <w:num w:numId="25">
    <w:abstractNumId w:val="15"/>
  </w:num>
  <w:num w:numId="26">
    <w:abstractNumId w:val="41"/>
  </w:num>
  <w:num w:numId="27">
    <w:abstractNumId w:val="38"/>
  </w:num>
  <w:num w:numId="28">
    <w:abstractNumId w:val="24"/>
  </w:num>
  <w:num w:numId="29">
    <w:abstractNumId w:val="43"/>
  </w:num>
  <w:num w:numId="30">
    <w:abstractNumId w:val="28"/>
  </w:num>
  <w:num w:numId="31">
    <w:abstractNumId w:val="19"/>
  </w:num>
  <w:num w:numId="32">
    <w:abstractNumId w:val="31"/>
  </w:num>
  <w:num w:numId="33">
    <w:abstractNumId w:val="16"/>
  </w:num>
  <w:num w:numId="34">
    <w:abstractNumId w:val="25"/>
  </w:num>
  <w:num w:numId="35">
    <w:abstractNumId w:val="17"/>
  </w:num>
  <w:num w:numId="36">
    <w:abstractNumId w:val="12"/>
  </w:num>
  <w:num w:numId="37">
    <w:abstractNumId w:val="36"/>
  </w:num>
  <w:num w:numId="38">
    <w:abstractNumId w:val="13"/>
  </w:num>
  <w:num w:numId="39">
    <w:abstractNumId w:val="29"/>
  </w:num>
  <w:num w:numId="40">
    <w:abstractNumId w:val="21"/>
  </w:num>
  <w:num w:numId="41">
    <w:abstractNumId w:val="10"/>
  </w:num>
  <w:num w:numId="42">
    <w:abstractNumId w:val="33"/>
  </w:num>
  <w:num w:numId="43">
    <w:abstractNumId w:val="27"/>
  </w:num>
  <w:num w:numId="44">
    <w:abstractNumId w:val="9"/>
  </w:num>
  <w:num w:numId="45">
    <w:abstractNumId w:val="11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C0"/>
    <w:rsid w:val="00003873"/>
    <w:rsid w:val="000057C3"/>
    <w:rsid w:val="000174F2"/>
    <w:rsid w:val="0002118E"/>
    <w:rsid w:val="00026CB0"/>
    <w:rsid w:val="00043DFA"/>
    <w:rsid w:val="00050DB0"/>
    <w:rsid w:val="000526B4"/>
    <w:rsid w:val="0005292C"/>
    <w:rsid w:val="0006341F"/>
    <w:rsid w:val="00067C92"/>
    <w:rsid w:val="00080B27"/>
    <w:rsid w:val="00082232"/>
    <w:rsid w:val="000844E7"/>
    <w:rsid w:val="000A3399"/>
    <w:rsid w:val="000A6D68"/>
    <w:rsid w:val="000D2D92"/>
    <w:rsid w:val="001004B9"/>
    <w:rsid w:val="00127615"/>
    <w:rsid w:val="00136006"/>
    <w:rsid w:val="001449EC"/>
    <w:rsid w:val="00146CD2"/>
    <w:rsid w:val="001576E9"/>
    <w:rsid w:val="001670A7"/>
    <w:rsid w:val="001B361F"/>
    <w:rsid w:val="001D0C6A"/>
    <w:rsid w:val="001F0AF0"/>
    <w:rsid w:val="002178B9"/>
    <w:rsid w:val="00232613"/>
    <w:rsid w:val="00233F50"/>
    <w:rsid w:val="00246ADF"/>
    <w:rsid w:val="00246D9A"/>
    <w:rsid w:val="00247174"/>
    <w:rsid w:val="00253F41"/>
    <w:rsid w:val="00255DFA"/>
    <w:rsid w:val="00260023"/>
    <w:rsid w:val="00264E21"/>
    <w:rsid w:val="00284A92"/>
    <w:rsid w:val="00291712"/>
    <w:rsid w:val="0029252D"/>
    <w:rsid w:val="002B6C93"/>
    <w:rsid w:val="002B7479"/>
    <w:rsid w:val="002D1CD6"/>
    <w:rsid w:val="002E00D7"/>
    <w:rsid w:val="002E0194"/>
    <w:rsid w:val="002E346D"/>
    <w:rsid w:val="00303EF8"/>
    <w:rsid w:val="003620E2"/>
    <w:rsid w:val="00362CBE"/>
    <w:rsid w:val="00370BE8"/>
    <w:rsid w:val="00382C3B"/>
    <w:rsid w:val="003832FF"/>
    <w:rsid w:val="003C204F"/>
    <w:rsid w:val="003F5051"/>
    <w:rsid w:val="00405C4E"/>
    <w:rsid w:val="00420DF5"/>
    <w:rsid w:val="004371B6"/>
    <w:rsid w:val="00444C7B"/>
    <w:rsid w:val="00471276"/>
    <w:rsid w:val="00473561"/>
    <w:rsid w:val="00481D58"/>
    <w:rsid w:val="0048718B"/>
    <w:rsid w:val="0049185C"/>
    <w:rsid w:val="004B15FE"/>
    <w:rsid w:val="004B206D"/>
    <w:rsid w:val="004B4A51"/>
    <w:rsid w:val="004C1625"/>
    <w:rsid w:val="004F2231"/>
    <w:rsid w:val="005112D1"/>
    <w:rsid w:val="00517A46"/>
    <w:rsid w:val="00521E7C"/>
    <w:rsid w:val="00523E5D"/>
    <w:rsid w:val="005437DA"/>
    <w:rsid w:val="00545038"/>
    <w:rsid w:val="0055035B"/>
    <w:rsid w:val="00553B57"/>
    <w:rsid w:val="00556004"/>
    <w:rsid w:val="00557E2B"/>
    <w:rsid w:val="00573834"/>
    <w:rsid w:val="00580E94"/>
    <w:rsid w:val="00591B4C"/>
    <w:rsid w:val="005B6D0F"/>
    <w:rsid w:val="005C3643"/>
    <w:rsid w:val="005C425E"/>
    <w:rsid w:val="005F6B9D"/>
    <w:rsid w:val="00624FFE"/>
    <w:rsid w:val="0063232C"/>
    <w:rsid w:val="006434EC"/>
    <w:rsid w:val="006441B8"/>
    <w:rsid w:val="006647DA"/>
    <w:rsid w:val="0068500D"/>
    <w:rsid w:val="006B4EC5"/>
    <w:rsid w:val="006D439E"/>
    <w:rsid w:val="007057F4"/>
    <w:rsid w:val="007417B3"/>
    <w:rsid w:val="00742102"/>
    <w:rsid w:val="00750AC4"/>
    <w:rsid w:val="00750B63"/>
    <w:rsid w:val="007530F2"/>
    <w:rsid w:val="00773B66"/>
    <w:rsid w:val="00790C8D"/>
    <w:rsid w:val="007A4C28"/>
    <w:rsid w:val="007B3587"/>
    <w:rsid w:val="007C067D"/>
    <w:rsid w:val="007C3604"/>
    <w:rsid w:val="007C7473"/>
    <w:rsid w:val="007D26F1"/>
    <w:rsid w:val="007E3EB4"/>
    <w:rsid w:val="007E4D6E"/>
    <w:rsid w:val="007E51E9"/>
    <w:rsid w:val="007E5499"/>
    <w:rsid w:val="008110B9"/>
    <w:rsid w:val="008253A5"/>
    <w:rsid w:val="008417CE"/>
    <w:rsid w:val="0084277E"/>
    <w:rsid w:val="0086742D"/>
    <w:rsid w:val="008705DE"/>
    <w:rsid w:val="00870CB2"/>
    <w:rsid w:val="008A3C95"/>
    <w:rsid w:val="008A4C94"/>
    <w:rsid w:val="008B7785"/>
    <w:rsid w:val="008C386D"/>
    <w:rsid w:val="008C5106"/>
    <w:rsid w:val="008D5829"/>
    <w:rsid w:val="008D7C0D"/>
    <w:rsid w:val="008E3CC3"/>
    <w:rsid w:val="008F593A"/>
    <w:rsid w:val="008F606A"/>
    <w:rsid w:val="00902C5B"/>
    <w:rsid w:val="00902DEF"/>
    <w:rsid w:val="00946F55"/>
    <w:rsid w:val="00965BD5"/>
    <w:rsid w:val="00966858"/>
    <w:rsid w:val="00983A98"/>
    <w:rsid w:val="009875C8"/>
    <w:rsid w:val="00991D08"/>
    <w:rsid w:val="009A32EA"/>
    <w:rsid w:val="009D1EEA"/>
    <w:rsid w:val="009E414D"/>
    <w:rsid w:val="009E770E"/>
    <w:rsid w:val="00A07699"/>
    <w:rsid w:val="00A306FC"/>
    <w:rsid w:val="00A40372"/>
    <w:rsid w:val="00A63120"/>
    <w:rsid w:val="00A63DE6"/>
    <w:rsid w:val="00A71449"/>
    <w:rsid w:val="00AD7B86"/>
    <w:rsid w:val="00AE40D5"/>
    <w:rsid w:val="00AF61BC"/>
    <w:rsid w:val="00B00CF7"/>
    <w:rsid w:val="00B067A1"/>
    <w:rsid w:val="00B0688D"/>
    <w:rsid w:val="00B40525"/>
    <w:rsid w:val="00B41D82"/>
    <w:rsid w:val="00B569D5"/>
    <w:rsid w:val="00B76F8B"/>
    <w:rsid w:val="00B77798"/>
    <w:rsid w:val="00B83346"/>
    <w:rsid w:val="00B90346"/>
    <w:rsid w:val="00BA680C"/>
    <w:rsid w:val="00BB6CAC"/>
    <w:rsid w:val="00BC0A33"/>
    <w:rsid w:val="00BC0BB2"/>
    <w:rsid w:val="00BE2B23"/>
    <w:rsid w:val="00BE3B7F"/>
    <w:rsid w:val="00BE7253"/>
    <w:rsid w:val="00BF7151"/>
    <w:rsid w:val="00C07AD8"/>
    <w:rsid w:val="00C10AC9"/>
    <w:rsid w:val="00C1271B"/>
    <w:rsid w:val="00C45F2A"/>
    <w:rsid w:val="00C9359C"/>
    <w:rsid w:val="00CA16E0"/>
    <w:rsid w:val="00CB250D"/>
    <w:rsid w:val="00CB4C02"/>
    <w:rsid w:val="00CC5541"/>
    <w:rsid w:val="00CE0BC9"/>
    <w:rsid w:val="00CF21F3"/>
    <w:rsid w:val="00D11D27"/>
    <w:rsid w:val="00D2045C"/>
    <w:rsid w:val="00D33298"/>
    <w:rsid w:val="00D540AF"/>
    <w:rsid w:val="00D6093C"/>
    <w:rsid w:val="00D638C1"/>
    <w:rsid w:val="00D73D44"/>
    <w:rsid w:val="00D80921"/>
    <w:rsid w:val="00D81430"/>
    <w:rsid w:val="00D9665D"/>
    <w:rsid w:val="00D967AC"/>
    <w:rsid w:val="00DA2ACE"/>
    <w:rsid w:val="00DB6FE6"/>
    <w:rsid w:val="00DF4FB6"/>
    <w:rsid w:val="00E326F3"/>
    <w:rsid w:val="00E50A4D"/>
    <w:rsid w:val="00E57CC6"/>
    <w:rsid w:val="00E758BC"/>
    <w:rsid w:val="00E775A1"/>
    <w:rsid w:val="00E811B4"/>
    <w:rsid w:val="00E95AFE"/>
    <w:rsid w:val="00E96A8E"/>
    <w:rsid w:val="00E97CAF"/>
    <w:rsid w:val="00EC6B28"/>
    <w:rsid w:val="00EC7F40"/>
    <w:rsid w:val="00ED3756"/>
    <w:rsid w:val="00ED755C"/>
    <w:rsid w:val="00EF4D2E"/>
    <w:rsid w:val="00EF6586"/>
    <w:rsid w:val="00F04110"/>
    <w:rsid w:val="00F0710E"/>
    <w:rsid w:val="00F435C0"/>
    <w:rsid w:val="00F43A02"/>
    <w:rsid w:val="00F45884"/>
    <w:rsid w:val="00F553FE"/>
    <w:rsid w:val="00F63939"/>
    <w:rsid w:val="00F65513"/>
    <w:rsid w:val="00F65C15"/>
    <w:rsid w:val="00F72466"/>
    <w:rsid w:val="00F72637"/>
    <w:rsid w:val="00F75C5A"/>
    <w:rsid w:val="00F91AD0"/>
    <w:rsid w:val="00FB05E4"/>
    <w:rsid w:val="00FC3DEC"/>
    <w:rsid w:val="00FC4062"/>
    <w:rsid w:val="00FC6323"/>
    <w:rsid w:val="00FE0BB6"/>
    <w:rsid w:val="00FE274F"/>
    <w:rsid w:val="00FE3D22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BEEB48"/>
  <w15:docId w15:val="{14422C54-D998-4B1E-A559-8F2C7868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513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A2AC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437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qFormat/>
    <w:pPr>
      <w:tabs>
        <w:tab w:val="right" w:leader="dot" w:pos="5040"/>
      </w:tabs>
    </w:pPr>
  </w:style>
  <w:style w:type="paragraph" w:styleId="TOC2">
    <w:name w:val="toc 2"/>
    <w:basedOn w:val="Normal"/>
    <w:uiPriority w:val="39"/>
    <w:qFormat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0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5292C"/>
    <w:pPr>
      <w:tabs>
        <w:tab w:val="right" w:leader="dot" w:pos="9926"/>
      </w:tabs>
      <w:spacing w:after="100"/>
      <w:ind w:left="560"/>
    </w:pPr>
    <w:rPr>
      <w:b w:val="0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C3DEC"/>
    <w:pPr>
      <w:spacing w:after="200"/>
      <w:ind w:left="720"/>
      <w:contextualSpacing/>
    </w:pPr>
    <w:rPr>
      <w:rFonts w:eastAsiaTheme="minorHAnsi"/>
      <w:b w:val="0"/>
      <w:color w:val="auto"/>
      <w:sz w:val="22"/>
      <w:lang w:val="en-CA"/>
    </w:rPr>
  </w:style>
  <w:style w:type="paragraph" w:styleId="NormalWeb">
    <w:name w:val="Normal (Web)"/>
    <w:basedOn w:val="Normal"/>
    <w:uiPriority w:val="99"/>
    <w:unhideWhenUsed/>
    <w:rsid w:val="00FC3DEC"/>
    <w:pPr>
      <w:spacing w:before="60" w:after="60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paragraph" w:customStyle="1" w:styleId="Location">
    <w:name w:val="Location"/>
    <w:basedOn w:val="Normal"/>
    <w:uiPriority w:val="11"/>
    <w:qFormat/>
    <w:rsid w:val="009E770E"/>
    <w:pPr>
      <w:spacing w:before="60" w:after="60"/>
      <w:jc w:val="right"/>
    </w:pPr>
    <w:rPr>
      <w:rFonts w:eastAsia="Times New Roman" w:cs="Times New Roman"/>
      <w:b w:val="0"/>
      <w:color w:val="auto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21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21F3"/>
    <w:rPr>
      <w:color w:val="60C5E8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DA2ACE"/>
    <w:rPr>
      <w:rFonts w:asciiTheme="majorHAnsi" w:eastAsiaTheme="majorEastAsia" w:hAnsiTheme="majorHAnsi" w:cstheme="majorBidi"/>
      <w:b/>
      <w:color w:val="00437B" w:themeColor="accent1" w:themeShade="7F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7.png"/><Relationship Id="rId7" Type="http://schemas.openxmlformats.org/officeDocument/2006/relationships/image" Target="media/image13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Relationship Id="rId9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rt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F3986-6B0B-4751-90FF-4149E89A9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46</TotalTime>
  <Pages>6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Chasity Martinuk</dc:creator>
  <cp:keywords/>
  <dc:description/>
  <cp:lastModifiedBy>Martinuk, Chasity – Office of Councillor Sherri Rollins</cp:lastModifiedBy>
  <cp:revision>7</cp:revision>
  <cp:lastPrinted>2020-05-01T15:07:00Z</cp:lastPrinted>
  <dcterms:created xsi:type="dcterms:W3CDTF">2021-07-21T16:11:00Z</dcterms:created>
  <dcterms:modified xsi:type="dcterms:W3CDTF">2021-08-06T20:02:00Z</dcterms:modified>
</cp:coreProperties>
</file>